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D1D" w:rsidRDefault="00921A2E" w:rsidP="00154D1D">
      <w:pPr>
        <w:spacing w:after="120"/>
        <w:ind w:left="4536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>Приложение</w:t>
      </w:r>
      <w:r w:rsidR="00154D1D">
        <w:rPr>
          <w:sz w:val="30"/>
          <w:szCs w:val="30"/>
        </w:rPr>
        <w:t xml:space="preserve"> </w:t>
      </w:r>
    </w:p>
    <w:p w:rsidR="006C65E1" w:rsidRDefault="00154D1D" w:rsidP="00154D1D">
      <w:pPr>
        <w:ind w:left="4536"/>
        <w:rPr>
          <w:sz w:val="30"/>
          <w:szCs w:val="30"/>
        </w:rPr>
      </w:pPr>
      <w:r>
        <w:rPr>
          <w:sz w:val="30"/>
          <w:szCs w:val="30"/>
        </w:rPr>
        <w:t>к распоряжению председателя Витебскогоо областного исполнительного комитета</w:t>
      </w:r>
    </w:p>
    <w:p w:rsidR="00154D1D" w:rsidRPr="00921A2E" w:rsidRDefault="00154D1D" w:rsidP="00154D1D">
      <w:pPr>
        <w:ind w:left="4536"/>
        <w:rPr>
          <w:color w:val="FFFFFF"/>
          <w:sz w:val="10"/>
          <w:szCs w:val="10"/>
        </w:rPr>
      </w:pPr>
      <w:r>
        <w:rPr>
          <w:sz w:val="30"/>
          <w:szCs w:val="30"/>
        </w:rPr>
        <w:t>26.01.2018 № 25</w:t>
      </w:r>
    </w:p>
    <w:p w:rsidR="006C65E1" w:rsidRPr="00921A2E" w:rsidRDefault="006C65E1">
      <w:pPr>
        <w:jc w:val="both"/>
        <w:rPr>
          <w:b/>
          <w:color w:val="FFFFFF"/>
          <w:sz w:val="18"/>
          <w:szCs w:val="20"/>
        </w:rPr>
      </w:pPr>
    </w:p>
    <w:p w:rsidR="00921A2E" w:rsidRDefault="00921A2E" w:rsidP="00921A2E">
      <w:pPr>
        <w:jc w:val="center"/>
        <w:rPr>
          <w:sz w:val="30"/>
          <w:szCs w:val="30"/>
        </w:rPr>
      </w:pPr>
      <w:r>
        <w:rPr>
          <w:sz w:val="30"/>
          <w:szCs w:val="30"/>
        </w:rPr>
        <w:t>Перечень</w:t>
      </w:r>
      <w:r w:rsidR="000139A9">
        <w:rPr>
          <w:sz w:val="30"/>
          <w:szCs w:val="30"/>
        </w:rPr>
        <w:t xml:space="preserve"> </w:t>
      </w:r>
    </w:p>
    <w:p w:rsidR="00C137CE" w:rsidRDefault="000139A9" w:rsidP="00154D1D">
      <w:pPr>
        <w:spacing w:after="120"/>
        <w:jc w:val="center"/>
        <w:rPr>
          <w:sz w:val="30"/>
          <w:szCs w:val="30"/>
        </w:rPr>
      </w:pPr>
      <w:r>
        <w:rPr>
          <w:sz w:val="30"/>
          <w:szCs w:val="30"/>
        </w:rPr>
        <w:t>объект</w:t>
      </w:r>
      <w:r w:rsidR="00921A2E">
        <w:rPr>
          <w:sz w:val="30"/>
          <w:szCs w:val="30"/>
        </w:rPr>
        <w:t>ов</w:t>
      </w:r>
      <w:r>
        <w:rPr>
          <w:sz w:val="30"/>
          <w:szCs w:val="30"/>
        </w:rPr>
        <w:t xml:space="preserve"> подлежащи</w:t>
      </w:r>
      <w:r w:rsidR="00921A2E">
        <w:rPr>
          <w:sz w:val="30"/>
          <w:szCs w:val="30"/>
        </w:rPr>
        <w:t>х</w:t>
      </w:r>
      <w:r>
        <w:rPr>
          <w:sz w:val="30"/>
          <w:szCs w:val="30"/>
        </w:rPr>
        <w:t xml:space="preserve"> списанию (сносу, демонтажу)</w:t>
      </w:r>
      <w:r w:rsidR="007858C5">
        <w:rPr>
          <w:sz w:val="30"/>
          <w:szCs w:val="30"/>
        </w:rPr>
        <w:t xml:space="preserve"> </w:t>
      </w:r>
      <w:r w:rsidR="00921A2E" w:rsidRPr="00921A2E">
        <w:rPr>
          <w:sz w:val="30"/>
          <w:szCs w:val="30"/>
        </w:rPr>
        <w:t>в 2018-2019 годах</w:t>
      </w:r>
    </w:p>
    <w:p w:rsidR="00154D1D" w:rsidRPr="00921A2E" w:rsidRDefault="00154D1D" w:rsidP="00154D1D">
      <w:pPr>
        <w:spacing w:after="120"/>
        <w:jc w:val="center"/>
        <w:rPr>
          <w:sz w:val="30"/>
          <w:szCs w:val="30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174"/>
        <w:gridCol w:w="94"/>
        <w:gridCol w:w="4506"/>
        <w:gridCol w:w="2439"/>
      </w:tblGrid>
      <w:tr w:rsidR="00921A2E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921A2E" w:rsidRPr="005B078D" w:rsidRDefault="00921A2E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№ п/п</w:t>
            </w: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921A2E" w:rsidRPr="005B078D" w:rsidRDefault="00921A2E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Фото объекта</w:t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B55FCF" w:rsidRPr="005B078D" w:rsidRDefault="00B55FCF" w:rsidP="00921A2E">
            <w:pPr>
              <w:tabs>
                <w:tab w:val="left" w:pos="6804"/>
              </w:tabs>
              <w:ind w:left="178"/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С</w:t>
            </w:r>
            <w:r w:rsidR="00921A2E" w:rsidRPr="005B078D">
              <w:rPr>
                <w:szCs w:val="28"/>
              </w:rPr>
              <w:t>ведения об объекте</w:t>
            </w:r>
          </w:p>
          <w:p w:rsidR="00921A2E" w:rsidRPr="005B078D" w:rsidRDefault="00921A2E" w:rsidP="00921A2E">
            <w:pPr>
              <w:tabs>
                <w:tab w:val="left" w:pos="6804"/>
              </w:tabs>
              <w:ind w:left="178"/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(наименование, место нахождения)</w:t>
            </w:r>
          </w:p>
          <w:p w:rsidR="00C137CE" w:rsidRPr="005B078D" w:rsidRDefault="00C137CE" w:rsidP="00921A2E">
            <w:pPr>
              <w:tabs>
                <w:tab w:val="left" w:pos="6804"/>
              </w:tabs>
              <w:ind w:left="178"/>
              <w:jc w:val="center"/>
              <w:rPr>
                <w:szCs w:val="28"/>
              </w:rPr>
            </w:pP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921A2E" w:rsidRPr="005B078D" w:rsidRDefault="00921A2E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Очередность выполнения работ по сносу (демонтажу) объекта недвижимости, год</w:t>
            </w:r>
          </w:p>
          <w:p w:rsidR="00C137CE" w:rsidRPr="005B078D" w:rsidRDefault="00C137CE" w:rsidP="003C6748">
            <w:pPr>
              <w:jc w:val="center"/>
              <w:rPr>
                <w:szCs w:val="28"/>
              </w:rPr>
            </w:pPr>
          </w:p>
        </w:tc>
      </w:tr>
      <w:tr w:rsidR="00921A2E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921A2E" w:rsidRPr="005B078D" w:rsidRDefault="00921A2E" w:rsidP="00154D1D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Бешенковичский район</w:t>
            </w:r>
          </w:p>
        </w:tc>
      </w:tr>
      <w:tr w:rsidR="00921A2E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921A2E" w:rsidRPr="005B078D" w:rsidRDefault="00921A2E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921A2E" w:rsidRPr="005B078D" w:rsidRDefault="00D136F1" w:rsidP="00921A2E">
            <w:pPr>
              <w:tabs>
                <w:tab w:val="left" w:pos="6804"/>
              </w:tabs>
              <w:ind w:right="-134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00175" cy="838200"/>
                  <wp:effectExtent l="0" t="0" r="0" b="0"/>
                  <wp:docPr id="55" name="Immagine 55" descr="20170719_15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0170719_154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921A2E" w:rsidRPr="005B078D" w:rsidRDefault="00921A2E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детского сада, Бешенковичский район, Верховский с/с, аг. Верховье, ул. Советская, 38Б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921A2E" w:rsidRPr="005B078D" w:rsidRDefault="00921A2E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</w:t>
            </w:r>
            <w:r w:rsidRPr="005B078D">
              <w:rPr>
                <w:szCs w:val="28"/>
              </w:rPr>
              <w:t>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389380" cy="602615"/>
                      <wp:effectExtent l="6350" t="10795" r="13970" b="5715"/>
                      <wp:docPr id="3" name="Rectangle 4122" descr="P1190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9380" cy="60261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976CDB" id="Rectangle 4122" o:spid="_x0000_s1026" alt="P1190954" style="width:109.4pt;height: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">
                      <v:fill r:id="rId10" o:title="P1190954" recolor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ЗАО ”АСБ-Агро Новатор“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Ферма Застаринье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1968B3">
            <w:pPr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393825" cy="804545"/>
                      <wp:effectExtent l="6350" t="7620" r="9525" b="6985"/>
                      <wp:docPr id="2" name="Rectangle 4039" descr="P1190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3825" cy="80454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9CC336" id="Rectangle 4039" o:spid="_x0000_s1026" alt="P1190950" style="width:109.75pt;height:6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">
                      <v:fill r:id="rId12" o:title="P1190950" recolor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ЗАО ”АСБ-Агро Новатор“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Ферма Бикложа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1968B3">
            <w:pPr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1372870" cy="704850"/>
                      <wp:effectExtent l="13335" t="13970" r="13970" b="5080"/>
                      <wp:docPr id="1" name="Rectangle 4044" descr="P1190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2870" cy="70485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0C468F" id="Rectangle 4044" o:spid="_x0000_s1026" alt="P1190958" style="width:108.1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">
                      <v:fill r:id="rId14" o:title="P1190958" recolor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968B3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”Бешенковичи агросервис“</w:t>
            </w:r>
          </w:p>
          <w:p w:rsidR="00705B6B" w:rsidRPr="005B078D" w:rsidRDefault="00705B6B" w:rsidP="001968B3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Ферма Сокорово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968B3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54D1D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Браславский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66775"/>
                  <wp:effectExtent l="0" t="0" r="0" b="0"/>
                  <wp:docPr id="56" name="Рисунок 1" descr="D:\фото вовлечение\объекты Ахремовцы Тетерки\SAM_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фото вовлечение\объекты Ахремовцы Тетерки\SAM_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Ветеринарная станция, д.Гирейши, Видзовский сельсовет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DF50B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 xml:space="preserve"> </w:t>
            </w:r>
            <w:r w:rsidR="00754DFA" w:rsidRPr="005B078D">
              <w:rPr>
                <w:szCs w:val="28"/>
              </w:rPr>
              <w:t>2</w:t>
            </w:r>
            <w:r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rPr>
          <w:trHeight w:val="804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C137CE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-541655</wp:posOffset>
                  </wp:positionV>
                  <wp:extent cx="1435100" cy="747395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218" y="20921"/>
                      <wp:lineTo x="21218" y="0"/>
                      <wp:lineTo x="0" y="0"/>
                    </wp:wrapPolygon>
                  </wp:wrapTight>
                  <wp:docPr id="4045" name="Рисунок 6" descr="D:\фото вовлечение\ФОТОГРАФИИ\Видзовский сс\138_1309\IMGP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фото вовлечение\ФОТОГРАФИИ\Видзовский сс\138_1309\IMGP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968B3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 ”АГРОВИДЗЫ“</w:t>
            </w:r>
          </w:p>
          <w:p w:rsidR="00705B6B" w:rsidRPr="005B078D" w:rsidRDefault="00705B6B" w:rsidP="001968B3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АВМ, д.Ждегели, Видзовский сельсовет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968B3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кв.2019</w:t>
            </w:r>
          </w:p>
        </w:tc>
      </w:tr>
      <w:tr w:rsidR="00705B6B" w:rsidRPr="005B078D" w:rsidTr="005B078D">
        <w:trPr>
          <w:trHeight w:val="1714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1968B3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914525" cy="914400"/>
                  <wp:effectExtent l="0" t="0" r="0" b="0"/>
                  <wp:docPr id="57" name="Рисунок 9" descr="D:\фото вовлечение\ФОТОГРАФИИ\объекты Ахремовцы Тетерки\SAM_0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фото вовлечение\ФОТОГРАФИИ\объекты Ахремовцы Тетерки\SAM_0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968B3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”АГРОВИДЗЫ“</w:t>
            </w:r>
          </w:p>
          <w:p w:rsidR="00705B6B" w:rsidRPr="005B078D" w:rsidRDefault="00705B6B" w:rsidP="001968B3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Телятник, д. Ждегели, Видзовский сельсовет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968B3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705B6B" w:rsidRPr="005B078D" w:rsidTr="00E26EF4">
        <w:trPr>
          <w:trHeight w:val="399"/>
        </w:trPr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54D1D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  <w:highlight w:val="green"/>
              </w:rPr>
              <w:lastRenderedPageBreak/>
              <w:t>Верхнедвинский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28750" cy="723900"/>
                  <wp:effectExtent l="0" t="0" r="0" b="0"/>
                  <wp:docPr id="8" name="Immagine 8" descr="IMG_20170726_10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170726_105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Здание школы, Верхнедвинский район,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аг. Леонишено, ул. Школьная, 11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54DFA" w:rsidP="00DF50B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</w:t>
            </w:r>
            <w:r w:rsidR="00705B6B" w:rsidRPr="005B078D">
              <w:rPr>
                <w:sz w:val="28"/>
                <w:szCs w:val="28"/>
              </w:rPr>
              <w:t xml:space="preserve"> кв.2019</w:t>
            </w:r>
          </w:p>
        </w:tc>
      </w:tr>
      <w:tr w:rsidR="00705B6B" w:rsidRPr="005B078D" w:rsidTr="005B078D">
        <w:trPr>
          <w:trHeight w:val="768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noProof/>
                <w:color w:val="FF0000"/>
                <w:szCs w:val="28"/>
              </w:rPr>
            </w:pPr>
            <w:r w:rsidRPr="005B078D">
              <w:rPr>
                <w:noProof/>
                <w:color w:val="FF0000"/>
                <w:szCs w:val="2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635</wp:posOffset>
                  </wp:positionV>
                  <wp:extent cx="1410970" cy="487680"/>
                  <wp:effectExtent l="0" t="0" r="0" b="0"/>
                  <wp:wrapNone/>
                  <wp:docPr id="4046" name="Immagine 4046" descr="IMG_20170726_11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6" descr="IMG_20170726_11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4" t="16208" r="19270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074185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Столовая, Верхнедвинский район, аг. Леонишено, ул. Школьная, 11</w:t>
            </w:r>
          </w:p>
          <w:p w:rsidR="00705B6B" w:rsidRPr="005B078D" w:rsidRDefault="00705B6B" w:rsidP="00074185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54DFA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</w:t>
            </w:r>
            <w:r w:rsidR="00705B6B" w:rsidRPr="005B078D">
              <w:rPr>
                <w:sz w:val="28"/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71600" cy="762000"/>
                  <wp:effectExtent l="0" t="0" r="0" b="0"/>
                  <wp:docPr id="9" name="Immagine 9" descr="IMG_20170726_11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170726_11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Мастерская, Верхнедвинский район, аг. Леонишено, ул. Школьная, 11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54DFA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</w:t>
            </w:r>
            <w:r w:rsidR="00705B6B" w:rsidRPr="005B078D">
              <w:rPr>
                <w:sz w:val="28"/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47775" cy="685800"/>
                  <wp:effectExtent l="0" t="0" r="0" b="0"/>
                  <wp:docPr id="10" name="Immagine 10" descr="DSCF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F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коровника, д. Дубровы, Верхнедвинский район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4F2FFE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133475" cy="762000"/>
                  <wp:effectExtent l="0" t="0" r="0" b="0"/>
                  <wp:docPr id="11" name="Immagine 11" descr="Изображение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Станция насосная,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 Верхнедвинск, ул. Фрунзе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066800" cy="790575"/>
                  <wp:effectExtent l="0" t="0" r="0" b="0"/>
                  <wp:docPr id="12" name="Immagine 12" descr="Изображение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зображение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Павильон подземный,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г. Верхнедвинск, ул. Фрунзе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52550" cy="809625"/>
                  <wp:effectExtent l="0" t="0" r="0" b="0"/>
                  <wp:docPr id="13" name="Immagine 13" descr="0-02-04-d186f7c7adbb104385cab447911d58a4be720f9adae27c3d0019e35309e80241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-02-04-d186f7c7adbb104385cab447911d58a4be720f9adae27c3d0019e35309e80241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”Бельковщина“,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Телятник, Верхнедвинский район, д. Жовнино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54D1D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  <w:highlight w:val="green"/>
              </w:rPr>
              <w:t>Витебский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color w:val="FF0000"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1019175"/>
                  <wp:effectExtent l="0" t="0" r="0" b="0"/>
                  <wp:docPr id="14" name="Immagine 14" descr="SAM_4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4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Склад для муки, Витебский район, д. Еремино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43025" cy="1209675"/>
                  <wp:effectExtent l="0" t="0" r="0" b="0"/>
                  <wp:docPr id="15" name="Immagine 15" descr="Склад мин уд Черница с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лад мин уд Черница с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”Липовцы“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Склад минеральных удобрений,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Витебский район, д.Черница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154D1D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43025" cy="809625"/>
                  <wp:effectExtent l="0" t="0" r="0" b="0"/>
                  <wp:docPr id="16" name="Immagine 16" descr="Школа Осинов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Школа Осинов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”Липовцы“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школы,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Витебский район, д. Осиновка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43025" cy="990600"/>
                  <wp:effectExtent l="0" t="0" r="0" b="0"/>
                  <wp:docPr id="17" name="Immagine 17" descr="Свинарник маточ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винарник маточ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”Липовцы“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Свинарник маточник,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Витебский район, д.Старинцы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8B3E11">
        <w:trPr>
          <w:trHeight w:val="1759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71600" cy="990600"/>
                  <wp:effectExtent l="0" t="0" r="0" b="0"/>
                  <wp:docPr id="18" name="Immagine 18" descr="IMG_20171129_1255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0171129_1255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”Витебская бройлерная птицефабрика“ МТФ ”Саловичи“,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Витебский район, д.Саловичи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54D1D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  <w:highlight w:val="green"/>
              </w:rPr>
              <w:t>Городокский район</w:t>
            </w:r>
          </w:p>
        </w:tc>
      </w:tr>
      <w:tr w:rsidR="00E26EF4" w:rsidRPr="005B078D" w:rsidTr="00E26EF4">
        <w:trPr>
          <w:trHeight w:val="183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E26EF4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Унитарное предприятие “Витебский комбинат хлебопродуктов”, конюшня, г.п. Езерище, ул. Ленинская, 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9E42EB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 2018</w:t>
            </w:r>
          </w:p>
        </w:tc>
      </w:tr>
      <w:tr w:rsidR="00E26EF4" w:rsidRPr="005B078D" w:rsidTr="00E26EF4">
        <w:trPr>
          <w:trHeight w:val="183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E26EF4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Унитарное предприятие “Витебский комбинат хлебопродуктов”, здание мастерской, г.п. Езерище, ул. Ленинская, 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9E42EB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 2018</w:t>
            </w:r>
          </w:p>
        </w:tc>
      </w:tr>
      <w:tr w:rsidR="00E26EF4" w:rsidRPr="005B078D" w:rsidTr="00E26EF4">
        <w:trPr>
          <w:trHeight w:val="183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E26EF4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Унитарное предприятие “Витебский комбинат хлебопродуктов”, здание подстанции, г.п. Езерище, ул. Ленинская, 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9E42EB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 2018</w:t>
            </w:r>
          </w:p>
        </w:tc>
      </w:tr>
      <w:tr w:rsidR="00E26EF4" w:rsidRPr="005B078D" w:rsidTr="00E26EF4">
        <w:trPr>
          <w:trHeight w:val="183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E26EF4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Унитарное предприятие “Витебский комбинат хлебопродуктов”, зерновой склад №4, г.п. Езерище, ул. Ленинская, 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9E42EB">
            <w:pPr>
              <w:pStyle w:val="Rientrocorpodeltesto"/>
              <w:spacing w:line="28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 2018</w:t>
            </w:r>
          </w:p>
        </w:tc>
      </w:tr>
      <w:tr w:rsidR="00E26EF4" w:rsidRPr="005B078D" w:rsidTr="00E26EF4">
        <w:trPr>
          <w:trHeight w:val="183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E26EF4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Унитарное предприятие “Витебский комбинат хлебопродуктов”, здание гаража, г.п. Езерище, ул. Ленинская, 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9E42EB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 2019</w:t>
            </w:r>
          </w:p>
        </w:tc>
      </w:tr>
      <w:tr w:rsidR="00E26EF4" w:rsidRPr="005B078D" w:rsidTr="00E26EF4">
        <w:trPr>
          <w:trHeight w:val="183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E26EF4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Унитарное предприятие “Витебский комбинат хлебопродуктов”, зерновой склад №2, г.п. Езерище, ул. Ленинская, 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9E42EB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 2019</w:t>
            </w:r>
          </w:p>
        </w:tc>
      </w:tr>
      <w:tr w:rsidR="00E26EF4" w:rsidRPr="005B078D" w:rsidTr="00E26EF4">
        <w:trPr>
          <w:trHeight w:val="183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E26EF4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Унитарное предприятие “Витебский комбинат хлебопродуктов”, зерновой склад №3, г.п. Езерище, ул. Ленинская, 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9E42EB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 2019</w:t>
            </w:r>
          </w:p>
        </w:tc>
      </w:tr>
      <w:tr w:rsidR="00E26EF4" w:rsidRPr="005B078D" w:rsidTr="00E26EF4">
        <w:trPr>
          <w:trHeight w:val="183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E26EF4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Унитарное предприятие “Витебский комбинат хлебопродуктов”, зерновой склад №1, г.п. Езерище, ул. Ленинская, 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E26EF4" w:rsidRPr="005B078D" w:rsidRDefault="00E26EF4" w:rsidP="00E26EF4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 2019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962025"/>
                  <wp:effectExtent l="0" t="0" r="0" b="0"/>
                  <wp:docPr id="19" name="Рисунок 1" descr="D:\Ксюша\Неиспользуемые\объекты снос\Пролет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сюша\Неиспользуемые\объекты снос\Пролета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Пролетарский сельский клуб, д. Ивановка, ул. Парковая, 10 (1этаж)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E42EB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</w:t>
            </w:r>
            <w:r w:rsidR="00DC021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28750" cy="933450"/>
                  <wp:effectExtent l="0" t="0" r="0" b="0"/>
                  <wp:docPr id="20" name="Рисунок 4" descr="Изображение 0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Изображение 0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материального склада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г.п. Езерище ул. Ленинская, 143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E42EB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</w:t>
            </w:r>
            <w:r w:rsidR="00DC021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57250"/>
                  <wp:effectExtent l="0" t="0" r="0" b="0"/>
                  <wp:docPr id="21" name="Рисунок 7" descr="Изображение 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Изображение 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мастерских  г.п. Езерище,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ул. Ленинская 141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E42EB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28750" cy="885825"/>
                  <wp:effectExtent l="0" t="0" r="0" b="0"/>
                  <wp:docPr id="22" name="Рисунок 2" descr="D:\мои документы\Инженер-строитель\Вировля\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мои документы\Инженер-строитель\Вировля\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Холомерская  школа-интернат, д. Холомерье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6207E2">
            <w:pPr>
              <w:contextualSpacing/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71600" cy="914400"/>
                  <wp:effectExtent l="0" t="0" r="0" b="0"/>
                  <wp:docPr id="23" name="Рисунок 1" descr="v8GAUekDb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v8GAUekDb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ГУО “Руднянская средняя школа” с котельной,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д. Рудня, ул. Центральная, 42а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24" name="Рисунок 4" descr="21j4bYEll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1j4bYEll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ГУО “Пальминская средняя школа”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д. Пальминка, ул. Центральная, 41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355C83" w:rsidP="00641E8E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</w:t>
            </w:r>
            <w:r w:rsidR="00705B6B" w:rsidRPr="005B078D">
              <w:rPr>
                <w:sz w:val="28"/>
                <w:szCs w:val="28"/>
              </w:rPr>
              <w:t xml:space="preserve"> кв.201</w:t>
            </w:r>
            <w:r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25" name="Рисунок 61" descr="C:\Documents and Settings\РИК\Рабочий стол\Viber Images\IMG-d34678cb1b7072cf0fc6a42436385d7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C:\Documents and Settings\РИК\Рабочий стол\Viber Images\IMG-d34678cb1b7072cf0fc6a42436385d7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УЗ “Городокская центральная районная больница”,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Вайханская больница, д. Вайханы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09625"/>
                  <wp:effectExtent l="0" t="0" r="0" b="0"/>
                  <wp:docPr id="26" name="Рисунок 39" descr="Nsz5SiwDh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Nsz5SiwDh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Котельная, д. Меховое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27" name="Рисунок 31" descr="20171012_123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20171012_123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КУСХП им. Димитрова,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Коровник,  д. Жуково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28" name="Рисунок 18" descr="20171012_13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20171012_13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Зерносклад,  д. Марченки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733425"/>
                  <wp:effectExtent l="0" t="0" r="0" b="0"/>
                  <wp:docPr id="29" name="Рисунок 29" descr="20171012_13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0171012_13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Коровник-комплекс, д. Марченки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28750" cy="771525"/>
                  <wp:effectExtent l="0" t="0" r="0" b="0"/>
                  <wp:docPr id="30" name="Рисунок 46" descr="20171012_13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0171012_134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КУСХП им. Димитрова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Телятник откормочник,  д. Кудины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31" name="Рисунок 37" descr="TqX9wq3ws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TqX9wq3ws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Коровник, д. Хвошно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66775"/>
                  <wp:effectExtent l="0" t="0" r="0" b="0"/>
                  <wp:docPr id="32" name="Рисунок 56" descr="фото 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фото 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КУСХП им. Димитрова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Телятник,  д. Ляховка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33" name="Рисунок 28" descr="20171012_14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0171012_14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Кормоцех, д. Рудня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0100"/>
                  <wp:effectExtent l="0" t="0" r="0" b="0"/>
                  <wp:docPr id="34" name="Рисунок 52" descr="20171012_14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20171012_14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КУСХП им. Димитрова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Телятник,  д. Рудня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00100"/>
                  <wp:effectExtent l="0" t="0" r="0" b="0"/>
                  <wp:docPr id="35" name="Рисунок 57" descr="фото 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фото 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Телятник,  д. Морозово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36" name="Рисунок 35" descr="20171012_134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20171012_134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Коровник, д. Марченки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37" name="Рисунок 15" descr="9-TCPj1W5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9-TCPj1W5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КУСХП им. Димитрова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Здание зерносклада,  д. Оболь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38" name="Рисунок 8" descr="KB08CrwN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KB08CrwN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Административное здание, д. Оболь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39" name="Рисунок 36" descr="20171012_14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20171012_14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Коровник,  д. Рудня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0" name="Рисунок 51" descr="20171012_14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20171012_14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Телятник, д. Рудня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1" name="Рисунок 40" descr="20171012_14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0171012_14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КУСХП им. Димитрова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Мех. мастерская,  д. Рудня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2" name="Рисунок 42" descr="20171012_14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20171012_14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Семехранилище , д. Рудня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3" name="Рисунок 33" descr="20171012_12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20171012_123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Коровник,  д. Жуково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4" name="Рисунок 54" descr="4vxlbhcGd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4vxlbhcGd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Телятник,  д. Холомерье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5" name="Рисунок 30" descr="rXW-CwI8a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rXW-CwI8a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Коровник № 4,  д. Холомерье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355C83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6" name="Рисунок 47" descr="klyP6C1EI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klyP6C1EI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Телятник № 2 ,  д. Холомерье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355C83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</w:t>
            </w:r>
            <w:r w:rsidR="00705B6B" w:rsidRPr="005B078D">
              <w:rPr>
                <w:sz w:val="28"/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7" name="Рисунок 55" descr="4vxlbhcGd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4vxlbhcGd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Телятник №3,  д. Холомерье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8" name="Рисунок 25" descr="pOSyFfTqx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pOSyFfTqx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Конюшня, д. Холомерье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49" name="Рисунок 20" descr="20171012_13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0171012_13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Зернохранилище, д. Марченки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50" name="Рисунок 13" descr="20171012_13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20171012_13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Ворохосушилка ,  д. Марченки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51" name="Рисунок 49" descr="20171012_13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20171012_13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pStyle w:val="Rientrocorpodeltesto"/>
              <w:spacing w:line="280" w:lineRule="exact"/>
              <w:ind w:left="178" w:firstLine="0"/>
              <w:jc w:val="left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 xml:space="preserve">Телятник,  д. Марченки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pStyle w:val="Rientrocorpodeltesto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5B078D">
              <w:rPr>
                <w:sz w:val="28"/>
                <w:szCs w:val="28"/>
              </w:rPr>
              <w:t>2 кв.201</w:t>
            </w:r>
            <w:r w:rsidR="00355C83" w:rsidRPr="005B078D">
              <w:rPr>
                <w:sz w:val="28"/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52" name="Рисунок 34" descr="20171012_12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20171012_123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им. Димитрова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Коровник,   д. Марченки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355C8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53" name="Рисунок 50" descr="20171012_13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20171012_13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Телятник, д. Марченки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887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355C8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54" name="Рисунок 43" descr="20171012_13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0171012_13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Склад запасных частей,  д. Марченки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58" name="Рисунок 14" descr="20171012_13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20171012_13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деревообработки,  д. Марченки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59" name="Рисунок 45" descr="fPiUuzC1T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fPiUuzC1T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Сушилка карусельная,  д. Хвошно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0100"/>
                  <wp:effectExtent l="0" t="0" r="0" b="0"/>
                  <wp:docPr id="60" name="Рисунок 44" descr="5_atc4jMg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5_atc4jMg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Столовая, д. Хвошно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61" name="Рисунок 41" descr="PXEAk0gAdC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PXEAk0gAdC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Овощехранилище, д.Раины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62" name="Рисунок 16" descr="20171012_15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20171012_15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им. Димитрова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Зерносклад,  д. Вышедки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EE54AB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09625"/>
                  <wp:effectExtent l="0" t="0" r="0" b="0"/>
                  <wp:docPr id="63" name="Рисунок 22" descr="20171012_15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0171012_15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им. Димитрова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Комплекс капитальный строений, (5 зданий), д. Межа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EE54AB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355C8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64" name="Immagine 64" descr="КОРОВНИК, БЕГУ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ОРОВНИК, БЕГУ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8B3DF9">
            <w:pPr>
              <w:tabs>
                <w:tab w:val="left" w:pos="6804"/>
              </w:tabs>
              <w:ind w:left="272"/>
              <w:rPr>
                <w:szCs w:val="28"/>
              </w:rPr>
            </w:pPr>
            <w:r w:rsidRPr="005B078D">
              <w:rPr>
                <w:szCs w:val="28"/>
              </w:rPr>
              <w:t>ОАО ”Городокский льнозавод“</w:t>
            </w:r>
          </w:p>
          <w:p w:rsidR="00705B6B" w:rsidRPr="005B078D" w:rsidRDefault="00705B6B" w:rsidP="008B3DF9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Коровник, д. Бегуны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EE54AB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</w:t>
            </w:r>
            <w:r w:rsidR="00355C83" w:rsidRPr="005B078D">
              <w:rPr>
                <w:szCs w:val="28"/>
              </w:rPr>
              <w:t>2019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76300"/>
                  <wp:effectExtent l="0" t="0" r="0" b="0"/>
                  <wp:docPr id="65" name="Рисунок 1" descr="телятник 2 бегу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телятник 2 бегу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”Городокский льнозавод“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Коровник, д. Бегуны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EE54AB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355C8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66" name="Immagine 66" descr="ТЕЛЯТНИК, БЕГУ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ТЕЛЯТНИК, БЕГУ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”Городокский льнозавод“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Телятник, д. Бегуны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355C8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81050"/>
                  <wp:effectExtent l="0" t="0" r="0" b="0"/>
                  <wp:docPr id="67" name="Immagine 67" descr="БЕРЕЗНЯКИ, КОРОВ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БЕРЕЗНЯКИ, КОРОВ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”Городокский льнозавод“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Коровник, д. Березняки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355C8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95425" cy="981075"/>
                  <wp:effectExtent l="0" t="0" r="0" b="0"/>
                  <wp:docPr id="68" name="Immagine 68" descr="РОДИЛЬНОЕ ОТДЕЛЕНИЕ, БЕРЕЗНЯ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РОДИЛЬНОЕ ОТДЕЛЕНИЕ, БЕРЕЗНЯ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”Городокский льнозавод“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Родильное отделение, д. Березняки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355C83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57250"/>
                  <wp:effectExtent l="0" t="0" r="0" b="0"/>
                  <wp:docPr id="69" name="Immagine 69" descr="ТЕЛЯТНИК, БЕРЕЗНЯ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ТЕЛЯТНИК, БЕРЕЗНЯ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”Городокский льнозавод“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Телятник, д. Березняки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B1A7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Глубокский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38200"/>
                  <wp:effectExtent l="0" t="0" r="0" b="0"/>
                  <wp:docPr id="70" name="Immagine 70" descr="20150714_14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20150714_142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Культурно-спортивный комплекс,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г.п. Подсвилье, ул. Советская, 83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</w:t>
            </w:r>
            <w:r w:rsidR="00FF5C84" w:rsidRPr="005B078D">
              <w:rPr>
                <w:szCs w:val="28"/>
              </w:rPr>
              <w:t>2019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90575"/>
                  <wp:effectExtent l="0" t="0" r="0" b="0"/>
                  <wp:docPr id="71" name="Immagine 71" descr="20170502_175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20170502_175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КПП, Глубокский район, аг. Голубичи,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ул. Лесная, 17 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FF5C84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33500" cy="685800"/>
                  <wp:effectExtent l="0" t="0" r="0" b="0"/>
                  <wp:docPr id="72" name="Рисунок 10" descr="20171012_125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20171012_125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”Константинов Двор“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Конюшня, д. Латыголь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43025" cy="752475"/>
                  <wp:effectExtent l="0" t="0" r="0" b="0"/>
                  <wp:docPr id="73" name="Рисунок 13" descr="20171012_13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20171012_130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”Константинов Двор“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Кладовая,  д. Рязаново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5400" cy="704850"/>
                  <wp:effectExtent l="0" t="0" r="0" b="0"/>
                  <wp:docPr id="74" name="Рисунок 16" descr="20171012_13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20171012_13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”Константинов Двор“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Напольная сушилка,  д. Дерковщина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E603DD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="00FF5C8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5400" cy="771525"/>
                  <wp:effectExtent l="0" t="0" r="0" b="0"/>
                  <wp:docPr id="75" name="Immagine 75" descr="Изображение 4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Изображение 4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”Глубокская птицефабрика“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СХФ ”Копыльщина“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бани, д. Запрудье, ул. Центральная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FF5C84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5400" cy="752475"/>
                  <wp:effectExtent l="0" t="0" r="0" b="0"/>
                  <wp:docPr id="76" name="Рисунок 1" descr="IMG_20160331_15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160331_15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”Глубокская птицефабрика“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свинарников 2 шт.,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д. Марцебылино, ул. Центральная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E603DD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E603DD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43025" cy="704850"/>
                  <wp:effectExtent l="0" t="0" r="0" b="0"/>
                  <wp:docPr id="77" name="Рисунок 1" descr="DSC0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0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”Черневичи“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Телятник, д. Ойчизна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5400" cy="685800"/>
                  <wp:effectExtent l="0" t="0" r="0" b="0"/>
                  <wp:docPr id="78" name="Рисунок 4" descr="DSC0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03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”Черневичи“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Банно-прачечный комбинат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д. Бортники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E603DD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Докшицкий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spacing w:line="280" w:lineRule="exact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«Гнездилово-Агро»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Ферма,  д.Кемешевцы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10A1E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FF5C8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spacing w:line="280" w:lineRule="exact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им.Черныша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Откормочная площадка, д.Чисти-Вардомские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10A1E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FF5C8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66825" cy="590550"/>
                  <wp:effectExtent l="0" t="0" r="0" b="0"/>
                  <wp:docPr id="79" name="Immagine 79" descr="0-02-05-330edda789e2dc3c8ec9104d671b22a00502cc80de96b1a717154bf3bd2333a5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0-02-05-330edda789e2dc3c8ec9104d671b22a00502cc80de96b1a717154bf3bd2333a5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”Барсучанка“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Сенажная яма, д. Грабучее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33500" cy="600075"/>
                  <wp:effectExtent l="0" t="0" r="0" b="0"/>
                  <wp:docPr id="80" name="Immagine 80" descr="0-02-05-fcf0a60d9100100bc5b5a9c711891fae9c360d13e6339a8c153f3ae5642c6150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0-02-05-fcf0a60d9100100bc5b5a9c711891fae9c360d13e6339a8c153f3ae5642c6150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”Барсучанка“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Сенажная траншея, дер. Варганы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04925" cy="685800"/>
                  <wp:effectExtent l="0" t="0" r="0" b="0"/>
                  <wp:docPr id="81" name="Immagine 81" descr="0-02-05-a59dad6ced256b5f0265ea96723daf70b582f24cca02c70a59f787c584717aaa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0-02-05-a59dad6ced256b5f0265ea96723daf70b582f24cca02c70a59f787c584717aaa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”Барсучанка“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Сенажная Траншея, д. Грабучее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B13AFA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5400" cy="676275"/>
                  <wp:effectExtent l="0" t="0" r="0" b="0"/>
                  <wp:docPr id="82" name="Immagine 82" descr="0-02-05-a57421f5741bfd8e9bcf56287fee8cf1640bb3bbf239521f2b7a177f6dd3e0fd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0-02-05-a57421f5741bfd8e9bcf56287fee8cf1640bb3bbf239521f2b7a177f6dd3e0fd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”Барсучанка“</w:t>
            </w:r>
          </w:p>
          <w:p w:rsidR="00705B6B" w:rsidRPr="005B078D" w:rsidRDefault="00705B6B" w:rsidP="00B13AFA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Сенажная яма свиноферма</w:t>
            </w:r>
            <w:r w:rsidR="00E603DD" w:rsidRPr="005B078D">
              <w:rPr>
                <w:szCs w:val="28"/>
              </w:rPr>
              <w:t>, дер.Порплище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E603DD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Дубровенский район</w:t>
            </w:r>
          </w:p>
        </w:tc>
      </w:tr>
      <w:tr w:rsidR="00705B6B" w:rsidRPr="005B078D" w:rsidTr="00E26EF4">
        <w:trPr>
          <w:trHeight w:val="1326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spacing w:line="280" w:lineRule="exact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-935355</wp:posOffset>
                  </wp:positionV>
                  <wp:extent cx="1375410" cy="678180"/>
                  <wp:effectExtent l="0" t="0" r="0" b="0"/>
                  <wp:wrapTopAndBottom/>
                  <wp:docPr id="4047" name="Immagine 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B13AFA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Склад МБП, Дубровенский район, аг.Ляды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FF5C84" w:rsidP="00B13AFA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57225"/>
                  <wp:effectExtent l="0" t="0" r="0" b="0"/>
                  <wp:docPr id="83" name="Рисунок 3" descr="C:\Documents and Settings\Bill Gates\Рабочий стол\Снос в 2018\Свинарник Быстрие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Bill Gates\Рабочий стол\Снос в 2018\Свинарник Быстрие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”Восток-Чирино“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Свинарник, Дубровенский район, дер. Быстриевка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FF5C8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rPr>
          <w:trHeight w:val="1194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62000"/>
                  <wp:effectExtent l="0" t="0" r="0" b="0"/>
                  <wp:docPr id="84" name="Рисунок 4" descr="C:\Documents and Settings\Bill Gates\Рабочий стол\Снос в 2018\аг.Еремеевщина  Теля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Bill Gates\Рабочий стол\Снос в 2018\аг.Еремеевщина  Теля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”Придубровенское“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Телятник, Дубровенский район, аг.Еремеевщина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FF5C8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62000"/>
                  <wp:effectExtent l="0" t="0" r="0" b="0"/>
                  <wp:docPr id="85" name="Рисунок 1" descr="C:\Documents and Settings\Bill Gates\Рабочий стол\Camera\ДЕТСКИЙ САД-ЯСЛИ Д.пИР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Camera\ДЕТСКИЙ САД-ЯСЛИ Д.пИРО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”Якубово-Агро“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Детский сад-ясли,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Дубровенский район, д.Пироги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62000"/>
                  <wp:effectExtent l="0" t="0" r="0" b="0"/>
                  <wp:docPr id="86" name="Рисунок 2" descr="C:\Documents and Settings\Bill Gates\Рабочий стол\Camera\КОРМОКУХНЯ-НАВЕС Д.чИЖ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Bill Gates\Рабочий стол\Camera\КОРМОКУХНЯ-НАВЕС Д.чИЖ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”Якубово-Агро“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кормокухни-навес для сена, Дубровенский район, д.Чижовка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5400" cy="762000"/>
                  <wp:effectExtent l="0" t="0" r="0" b="0"/>
                  <wp:docPr id="87" name="Рисунок 3" descr="C:\Documents and Settings\Bill Gates\Рабочий стол\Camera\НЕЖИЛОЕ ЗДАНИЕ АГ.яКУБ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Bill Gates\Рабочий стол\Camera\НЕЖИЛОЕ ЗДАНИЕ АГ.яКУБ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”Якубово-Агро“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нежилое,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Дубровенский район, аг. Якубово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E603DD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Лепельский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spacing w:line="280" w:lineRule="exact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-592455</wp:posOffset>
                  </wp:positionV>
                  <wp:extent cx="1377315" cy="631825"/>
                  <wp:effectExtent l="0" t="0" r="0" b="0"/>
                  <wp:wrapTopAndBottom/>
                  <wp:docPr id="4049" name="Immagine 404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детского сада, Лепельский район, д. Пышно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spacing w:line="280" w:lineRule="exact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-677545</wp:posOffset>
                  </wp:positionV>
                  <wp:extent cx="1374775" cy="678180"/>
                  <wp:effectExtent l="0" t="0" r="0" b="0"/>
                  <wp:wrapTopAndBottom/>
                  <wp:docPr id="4050" name="Immagine 405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турбазы, г. Лепель, ул. Советская, 42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spacing w:before="120" w:after="120"/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spacing w:line="280" w:lineRule="exact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-591820</wp:posOffset>
                  </wp:positionV>
                  <wp:extent cx="1374775" cy="593090"/>
                  <wp:effectExtent l="0" t="0" r="0" b="0"/>
                  <wp:wrapTopAndBottom/>
                  <wp:docPr id="4048" name="Immagine 4048" descr="бан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8" descr="бан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spacing w:after="120"/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бани, </w:t>
            </w:r>
          </w:p>
          <w:p w:rsidR="00705B6B" w:rsidRPr="005B078D" w:rsidRDefault="00705B6B" w:rsidP="00921A2E">
            <w:pPr>
              <w:spacing w:after="120"/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 Лепель, ул. Борисовский тракт, 22а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E603DD" w:rsidP="003C6748">
            <w:pPr>
              <w:spacing w:before="120" w:after="120"/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="00FF5C8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5400" cy="676275"/>
                  <wp:effectExtent l="0" t="0" r="0" b="0"/>
                  <wp:docPr id="88" name="Immagine 88" descr="К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К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”Лепельагросервис“,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КПП,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Лепельский район, аг. Горки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FF5C84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43025" cy="685800"/>
                  <wp:effectExtent l="0" t="0" r="0" b="0"/>
                  <wp:docPr id="89" name="Immagine 89" descr="библиотека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библиотека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”Лядно“,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библиотеки,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Лепельский район, д. Большое Жежлино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E603DD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Лиозненский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CA3048">
            <w:pPr>
              <w:spacing w:line="280" w:lineRule="exact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-683895</wp:posOffset>
                  </wp:positionV>
                  <wp:extent cx="1377315" cy="680720"/>
                  <wp:effectExtent l="0" t="0" r="0" b="0"/>
                  <wp:wrapTopAndBottom/>
                  <wp:docPr id="4052" name="Immagine 4052" descr="телятник Иваньково  Кры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2" descr="телятник Иваньково  Кры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Коммунальное унитарное сельскохозяйственное предприятие «Крынки» </w:t>
            </w:r>
          </w:p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Телятник, д. Иваньково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6B45DE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CA30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76275"/>
                  <wp:effectExtent l="0" t="0" r="0" b="0"/>
                  <wp:docPr id="90" name="Рисунок 26" descr="F:\Фермы к сносу\Черныши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F:\Фермы к сносу\Черныши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Телятник и водонапорная башня Ордеж, </w:t>
            </w:r>
          </w:p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Лиозненский район, Крынковский с/с, д. Ордеж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6B45DE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CA30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9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Сарай, Лиозненский район, Яськовщинский с/с, аг.Якубовщина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E603DD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CA30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92" name="Рисунок 5" descr="D:\Мои документы\2016г\РКС\Снос объектов всех форм собственности Лиозно\Лиозненский район фото для перечня 1\РОО сарай аг. Якубовщ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Мои документы\2016г\РКС\Снос объектов всех форм собственности Лиозно\Лиозненский район фото для перечня 1\РОО сарай аг. Якубовщ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Сарай, Лиозненский район, Яськовщинский с/с, аг. Якубовщина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E603DD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CA30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00075"/>
                  <wp:effectExtent l="0" t="0" r="0" b="0"/>
                  <wp:docPr id="93" name="Рисунок 6" descr="D:\Мои документы\2016г\РКС\Снос объектов всех форм собственности Лиозно\Лиозненский район фото для перечня 1\РОО -свинарник Чер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Мои документы\2016г\РКС\Снос объектов всех форм собственности Лиозно\Лиозненский район фото для перечня 1\РОО -свинарник Чер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свинарника,  Лиозненский район, Лиозненский с/с, д. Черницы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E603DD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Тир, Лиозненский район, Яськовщинский с/с, аг. Якубовщина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E603DD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CA30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38175"/>
                  <wp:effectExtent l="0" t="0" r="0" b="0"/>
                  <wp:docPr id="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бывшего интерната, Лиозненский район, Яськовщинский с/с, аг. Якубовщина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CA30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00075"/>
                  <wp:effectExtent l="0" t="0" r="0" b="0"/>
                  <wp:docPr id="95" name="Рисунок 7" descr="D:\Мои документы\2016г\РКС\Снос объектов всех форм собственности Лиозно\Лиозненский район фото для перечня 1\льносемстанция адм. здание 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Мои документы\2016г\РКС\Снос объектов всех форм собственности Лиозно\Лиозненский район фото для перечня 1\льносемстанция адм. здание ф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«Лиозненская льносемстанция», Административное здание</w:t>
            </w:r>
          </w:p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г.п. Лиозно, ул. Чкалова, 6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483CEB" w:rsidP="00483CEB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CA30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96" name="Рисунок 2" descr="D:\Мои документы\2016г\РКС\Вовлечение в хоз оборот\фотки объектов\Прочие объекты\БАНЯ ЖКХ в Крынках\Баня ЖКХ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Мои документы\2016г\РКС\Вовлечение в хоз оборот\фотки объектов\Прочие объекты\БАНЯ ЖКХ в Крынках\Баня ЖКХ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УП  ЖКХ  Лиозненского района,</w:t>
            </w:r>
          </w:p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Склад, Лиозненский р-н, аг. Крынки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CA3048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УП ЖКХ Лиозненского района, </w:t>
            </w:r>
          </w:p>
          <w:p w:rsidR="00705B6B" w:rsidRPr="005B078D" w:rsidRDefault="00705B6B" w:rsidP="00CA3048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остатки сарая и бани, Лиозненский район, Яськовщинский с/с, д. Надежино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483CEB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szCs w:val="28"/>
                <w:highlight w:val="yellow"/>
              </w:rPr>
            </w:pPr>
            <w:r w:rsidRPr="005B078D">
              <w:rPr>
                <w:noProof/>
                <w:szCs w:val="28"/>
                <w:highlight w:val="yellow"/>
              </w:rPr>
              <w:drawing>
                <wp:inline distT="0" distB="0" distL="0" distR="0">
                  <wp:extent cx="1362075" cy="609600"/>
                  <wp:effectExtent l="0" t="0" r="0" b="0"/>
                  <wp:docPr id="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 xml:space="preserve">ОАО ”Лиозненский райагросервис», остатки МТФ, Лиозненский район, Лиозненский </w:t>
            </w:r>
            <w:r w:rsidRPr="005B078D">
              <w:rPr>
                <w:szCs w:val="28"/>
              </w:rPr>
              <w:lastRenderedPageBreak/>
              <w:t>с/с,  д. Низы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8B3E11" w:rsidP="008B3E11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lastRenderedPageBreak/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szCs w:val="28"/>
                <w:highlight w:val="yellow"/>
              </w:rPr>
            </w:pPr>
            <w:r w:rsidRPr="005B078D">
              <w:rPr>
                <w:noProof/>
                <w:szCs w:val="28"/>
                <w:highlight w:val="yellow"/>
              </w:rPr>
              <w:drawing>
                <wp:inline distT="0" distB="0" distL="0" distR="0">
                  <wp:extent cx="1362075" cy="704850"/>
                  <wp:effectExtent l="0" t="0" r="0" b="0"/>
                  <wp:docPr id="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8B3E11" w:rsidP="008B3E11">
            <w:pPr>
              <w:tabs>
                <w:tab w:val="left" w:pos="6804"/>
              </w:tabs>
              <w:ind w:left="231"/>
              <w:rPr>
                <w:szCs w:val="28"/>
                <w:highlight w:val="yellow"/>
              </w:rPr>
            </w:pPr>
            <w:r w:rsidRPr="005B078D">
              <w:rPr>
                <w:szCs w:val="28"/>
              </w:rPr>
              <w:t>ОАО ”Адаменки“ склад строительных материалов, д. Адаменки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8B3E11" w:rsidP="008B3E11">
            <w:pPr>
              <w:tabs>
                <w:tab w:val="left" w:pos="6804"/>
              </w:tabs>
              <w:jc w:val="center"/>
              <w:rPr>
                <w:szCs w:val="28"/>
                <w:highlight w:val="yellow"/>
              </w:rPr>
            </w:pPr>
            <w:r w:rsidRPr="005B078D">
              <w:rPr>
                <w:szCs w:val="28"/>
                <w:highlight w:val="yellow"/>
              </w:rPr>
              <w:t>2</w:t>
            </w:r>
            <w:r w:rsidR="00705B6B" w:rsidRPr="005B078D">
              <w:rPr>
                <w:szCs w:val="28"/>
                <w:highlight w:val="yellow"/>
              </w:rPr>
              <w:t xml:space="preserve"> кв.201</w:t>
            </w:r>
            <w:r w:rsidRPr="005B078D">
              <w:rPr>
                <w:szCs w:val="28"/>
                <w:highlight w:val="yellow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76275"/>
                  <wp:effectExtent l="0" t="0" r="0" b="0"/>
                  <wp:docPr id="100" name="Рисунок 70" descr="D:\Мои документы\2016г\РКС\Снос объектов всех форм собственности Лиозно\Барсеево 22.11.17\Адаме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D:\Мои документы\2016г\РКС\Снос объектов всех форм собственности Лиозно\Барсеево 22.11.17\Адаме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”Адаменки“ Свинарник на  800 гол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Лиозненский район, Лиозненский с/с, д. Альховик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483CEB" w:rsidRPr="005B078D">
              <w:rPr>
                <w:szCs w:val="28"/>
              </w:rPr>
              <w:t>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101" name="Рисунок 2" descr="F:\АДАМЕНКИ 18\ТП Альх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АДАМЕНКИ 18\ТП Альхо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”Адаменки, артскважина,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Лиозненский район, Лиозненский с/с, д. Альховик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483CE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00075"/>
                  <wp:effectExtent l="0" t="0" r="0" b="0"/>
                  <wp:docPr id="1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”Рубежница“, навес для сена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Лиозненский район, Яськовщинский с/с,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д. Надежино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483CE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”Рубежница“, сарай для школы, Лиозненский район, Велешковичский с/с, д. Замшено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noProof/>
                <w:szCs w:val="28"/>
                <w:highlight w:val="yellow"/>
              </w:rPr>
            </w:pPr>
            <w:r w:rsidRPr="005B078D">
              <w:rPr>
                <w:noProof/>
                <w:szCs w:val="28"/>
                <w:highlight w:val="yellow"/>
              </w:rPr>
              <w:drawing>
                <wp:inline distT="0" distB="0" distL="0" distR="0">
                  <wp:extent cx="1295400" cy="723900"/>
                  <wp:effectExtent l="0" t="0" r="0" b="0"/>
                  <wp:docPr id="103" name="Рисунок 2" descr="C:\Documents and Settings\Пользователь\Рабочий стол\Фермы к сносу\Пн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Пользователь\Рабочий стол\Фермы к сносу\Пн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”Новая Дубрава – Агро“, телятник,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Лиозненский район, Велешковичский с/с, д. Пнево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161DE3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="00FF5C8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5400" cy="790575"/>
                  <wp:effectExtent l="0" t="0" r="0" b="0"/>
                  <wp:docPr id="104" name="Рисунок 79" descr="D:\Мои документы\2016г\РКС\Снос объектов всех форм собственности Лиозно\Барсеево 22.11.17\Н Дубрава химск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D:\Мои документы\2016г\РКС\Снос объектов всех форм собственности Лиозно\Барсеево 22.11.17\Н Дубрава химскл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”Новая Дубрава – Агро“,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химсклада, Лиозненский район, Велешковичский с/с, д. Гребенники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center</wp:align>
                  </wp:positionV>
                  <wp:extent cx="1313815" cy="782955"/>
                  <wp:effectExtent l="0" t="0" r="0" b="0"/>
                  <wp:wrapTopAndBottom/>
                  <wp:docPr id="405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”Барсеево“, остатки  фермы Слободище,  Лиозненский район, Добромыслинский с/с, д. Слободище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61DE3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161DE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”Мальково“, остатки  фермы,  Лиозненский район, Яськовщинский с/с,  д. Кулятино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”Витебский МЭЗ“,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Птичник №2 (разрушенные ЖБК),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Лиозненский район, Бабиновичский с/с,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аг. Бабиновичи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</w:t>
            </w:r>
            <w:r w:rsidR="00FF5C84" w:rsidRPr="005B078D">
              <w:rPr>
                <w:szCs w:val="28"/>
              </w:rPr>
              <w:t>201</w:t>
            </w:r>
            <w:r w:rsidR="00161DE3" w:rsidRPr="005B078D">
              <w:rPr>
                <w:szCs w:val="28"/>
              </w:rPr>
              <w:t>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 xml:space="preserve">ОАО ”Витебский МЭЗ“,  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Птичник №1 п/ф (разрушенные ЖБК), Лиозненский район, Бабиновичский с/с, аг. Бабиновичи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161DE3" w:rsidRPr="005B078D">
              <w:rPr>
                <w:szCs w:val="28"/>
              </w:rPr>
              <w:t>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38200"/>
                  <wp:effectExtent l="0" t="0" r="0" b="0"/>
                  <wp:docPr id="105" name="Рисунок 3" descr="D:\Мои документы\2016г\РКС\Снос объектов всех форм собственности Лиозно\Лиозненский район фото для перечня 1\Агросервис - коню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Мои документы\2016г\РКС\Снос объектов всех форм собственности Лиозно\Лиозненский район фото для перечня 1\Агросервис - коню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”Лиозненский райагросервис“,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Конюшня с навесом,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гп. Лиозно, ул. Добромыслянская,  1а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 w:hanging="64"/>
              <w:rPr>
                <w:szCs w:val="28"/>
              </w:rPr>
            </w:pP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FF5C84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57250"/>
                  <wp:effectExtent l="0" t="0" r="0" b="0"/>
                  <wp:docPr id="106" name="Рисунок 4" descr="D:\Мои документы\2016г\РКС\Снос объектов всех форм собственности Лиозно\Лиозненский район фото для перечня 1\Агросервис - сарай дерев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Мои документы\2016г\РКС\Снос объектов всех форм собственности Лиозно\Лиозненский район фото для перечня 1\Агросервис - сарай дерев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”Лиозненский райагросервис“,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Сарай деревянный.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гп. Лиозно, ул. Добромыслянская,  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161DE3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38200"/>
                  <wp:effectExtent l="0" t="0" r="0" b="0"/>
                  <wp:docPr id="107" name="Рисунок 122" descr="C:\Documents and Settings\Пользователь\Рабочий стол\БАБИНОВИЧИ ноябрь21 объект\БАБ 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C:\Documents and Settings\Пользователь\Рабочий стол\БАБИНОВИЧИ ноябрь21 объект\БАБ ко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”Витебский МЭЗ“,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Котельная бывшей п/ф, Лиозненский район, Бабиновичский с/с, аг. Бабиновичи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61DE3">
            <w:pPr>
              <w:jc w:val="center"/>
              <w:rPr>
                <w:color w:val="000000"/>
                <w:szCs w:val="28"/>
              </w:rPr>
            </w:pPr>
            <w:r w:rsidRPr="005B078D">
              <w:rPr>
                <w:color w:val="000000"/>
                <w:szCs w:val="28"/>
                <w:highlight w:val="green"/>
              </w:rPr>
              <w:t>Миорский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Коммунальное унитарное предприятие ”Язно“, телятник, Миорский район, Язненский сельсовет, д. Килепово 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6B45DE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Коммунальное унитарное предприятие, мехток, Миорский район, Язненский с/с, д. Килепово 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90575"/>
                  <wp:effectExtent l="0" t="0" r="0" b="0"/>
                  <wp:docPr id="10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Коммунальное унитарное предприятие ”Язно“, детский сад-ясли, Миорский район, Язненский с/с, д. Босянки,  3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6B45DE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1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Комплекс капитальных строений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Миорский район, д. Малая Ковалевщина, ул. Школьная, 11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57250"/>
                  <wp:effectExtent l="0" t="0" r="0" b="0"/>
                  <wp:docPr id="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клуба, Миорский район, Узменский с/с, д. Слобода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161DE3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Оршанский район</w:t>
            </w:r>
          </w:p>
        </w:tc>
      </w:tr>
      <w:tr w:rsidR="00705B6B" w:rsidRPr="005B078D" w:rsidTr="00E26EF4">
        <w:trPr>
          <w:trHeight w:val="1176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ind w:left="-74" w:right="-108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19225" cy="685800"/>
                  <wp:effectExtent l="0" t="0" r="0" b="0"/>
                  <wp:docPr id="111" name="Immagine 111" descr="IMG_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MG_3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B6B" w:rsidRPr="005B078D">
              <w:rPr>
                <w:rStyle w:val="Normale"/>
                <w:snapToGrid w:val="0"/>
                <w:color w:val="000000"/>
                <w:w w:val="0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КУП «Оршатеплосети»,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Растворный узел,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 Орша, ул. Владимира Ленина, 230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D12A8C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6B45DE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ind w:left="-74" w:right="-108"/>
              <w:rPr>
                <w:szCs w:val="28"/>
              </w:rPr>
            </w:pPr>
            <w:r w:rsidRPr="005B078D">
              <w:rPr>
                <w:noProof/>
                <w:spacing w:val="-20"/>
                <w:szCs w:val="28"/>
              </w:rPr>
              <w:drawing>
                <wp:inline distT="0" distB="0" distL="0" distR="0">
                  <wp:extent cx="1400175" cy="723900"/>
                  <wp:effectExtent l="0" t="0" r="0" b="0"/>
                  <wp:docPr id="112" name="Immagine 112" descr="Здание мазутонасолсной гп Лиозно ул  Строите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Здание мазутонасолсной гп Лиозно ул  Строите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КУП «Оршатеплосети»,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Мазутонасосная № 1,2,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Оршанский р-н, г.п. Болбасово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D12A8C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ind w:left="-74" w:right="-108"/>
              <w:rPr>
                <w:szCs w:val="28"/>
              </w:rPr>
            </w:pPr>
            <w:r w:rsidRPr="005B078D">
              <w:rPr>
                <w:noProof/>
                <w:spacing w:val="-20"/>
                <w:szCs w:val="28"/>
              </w:rPr>
              <w:drawing>
                <wp:inline distT="0" distB="0" distL="0" distR="0">
                  <wp:extent cx="1409700" cy="723900"/>
                  <wp:effectExtent l="0" t="0" r="0" b="0"/>
                  <wp:docPr id="113" name="Immagine 113" descr="image-0-02-05-254d5f18d04147fe31aa9d5e2f2d075b74f73e9a4011691e6f247c57873c0d78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-0-02-05-254d5f18d04147fe31aa9d5e2f2d075b74f73e9a4011691e6f247c57873c0d78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Туминичского сельского Дома культуры, Оршанский район, Устенский с/с, д. Туминичи, ул. Центральная, 12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D12A8C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ind w:left="-74" w:right="-108"/>
              <w:jc w:val="both"/>
              <w:rPr>
                <w:spacing w:val="-20"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00175" cy="857250"/>
                  <wp:effectExtent l="0" t="0" r="0" b="0"/>
                  <wp:docPr id="114" name="Immagine 114" descr="Конюшня в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Конюшня в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”Агрокомбинат ”Юбилейный“,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конюшни,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Оршанский район, аг. Зубово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6B45DE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ind w:left="-74" w:right="-108"/>
              <w:jc w:val="both"/>
              <w:rPr>
                <w:spacing w:val="-20"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09700" cy="685800"/>
                  <wp:effectExtent l="0" t="0" r="0" b="0"/>
                  <wp:docPr id="115" name="Immagine 115" descr="Красноб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Красноб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”Маяк Высокое“,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Бывшее здание МТФ д. Краснобель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ind w:left="-74" w:right="-108"/>
              <w:jc w:val="both"/>
              <w:rPr>
                <w:spacing w:val="-20"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09700" cy="781050"/>
                  <wp:effectExtent l="0" t="0" r="0" b="0"/>
                  <wp:docPr id="116" name="Immagine 116" descr="Хол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Хол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”Маяк Высокое“;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Бывшее здание МТФ д. Холмы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9771CD">
        <w:trPr>
          <w:trHeight w:val="1311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ind w:left="-74" w:right="-108"/>
              <w:jc w:val="both"/>
              <w:rPr>
                <w:spacing w:val="-20"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09700" cy="771525"/>
                  <wp:effectExtent l="0" t="0" r="0" b="0"/>
                  <wp:docPr id="117" name="Immagine 117" descr="Верет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Верет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 ”Маяк Высокое“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Бывшее здание МТФ,  д. Веретея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6B45DE" w:rsidRPr="005B078D">
              <w:rPr>
                <w:szCs w:val="28"/>
              </w:rPr>
              <w:t>9</w:t>
            </w:r>
          </w:p>
        </w:tc>
      </w:tr>
      <w:tr w:rsidR="009771CD" w:rsidRPr="005B078D" w:rsidTr="009771CD">
        <w:trPr>
          <w:trHeight w:val="1273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9771CD" w:rsidRPr="005B078D" w:rsidRDefault="009771CD" w:rsidP="00CA3048">
            <w:pPr>
              <w:tabs>
                <w:tab w:val="left" w:pos="6804"/>
              </w:tabs>
              <w:ind w:left="-74" w:right="-108"/>
              <w:jc w:val="both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Государственное предприятие ”Устье“ НАН Беларуси“, здание навеса под оборудование по изготовлению витаминной муки, дер. Лясуны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9771CD" w:rsidRPr="005B078D" w:rsidTr="009771CD">
        <w:trPr>
          <w:trHeight w:val="979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9771CD" w:rsidRPr="005B078D" w:rsidRDefault="009771CD" w:rsidP="00CA3048">
            <w:pPr>
              <w:tabs>
                <w:tab w:val="left" w:pos="6804"/>
              </w:tabs>
              <w:ind w:left="-74" w:right="-108"/>
              <w:jc w:val="both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9771CD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Государственное предприятие ”Устье“ НАН Беларуси“, остатки фермы, вблизи дер. Ленковичи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9771CD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9771CD" w:rsidRPr="005B078D" w:rsidRDefault="009771CD" w:rsidP="00CA3048">
            <w:pPr>
              <w:tabs>
                <w:tab w:val="left" w:pos="6804"/>
              </w:tabs>
              <w:ind w:left="-74" w:right="-108"/>
              <w:jc w:val="both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9771CD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Государственное предприятие ”Устье“ НАН Беларуси“, здание мастерских, дер. Малиновка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9771CD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9771CD" w:rsidRPr="005B078D" w:rsidRDefault="009771CD" w:rsidP="00CA3048">
            <w:pPr>
              <w:tabs>
                <w:tab w:val="left" w:pos="6804"/>
              </w:tabs>
              <w:ind w:left="-74" w:right="-108"/>
              <w:jc w:val="both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9771CD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Государственное предприятие ”Устье“ НАН Беларуси“, остатки фермы, вблизи дер. Ходулы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кв.2019</w:t>
            </w:r>
          </w:p>
        </w:tc>
      </w:tr>
      <w:tr w:rsidR="009771CD" w:rsidRPr="005B078D" w:rsidTr="009771CD">
        <w:trPr>
          <w:trHeight w:val="997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9771CD" w:rsidRPr="005B078D" w:rsidRDefault="009771CD" w:rsidP="00CA3048">
            <w:pPr>
              <w:tabs>
                <w:tab w:val="left" w:pos="6804"/>
              </w:tabs>
              <w:ind w:left="-74" w:right="-108"/>
              <w:jc w:val="both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9771CD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Государственное предприятие ”Устье“ НАН Беларуси“, здание Дома культуры, дер. Беливо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9771CD" w:rsidRPr="005B078D" w:rsidRDefault="009771CD" w:rsidP="009771CD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E692C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Полоцкий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9210" cy="799465"/>
                  <wp:effectExtent l="0" t="0" r="0" b="0"/>
                  <wp:docPr id="4043" name="Immagine 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интерната, Полоцкий район, Гомельский с/с, д. Двор-Гомель, 1-ый пер. Октябрьский, 5а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76768">
            <w:pPr>
              <w:jc w:val="center"/>
              <w:rPr>
                <w:szCs w:val="28"/>
                <w:lang w:val="en-US"/>
              </w:rPr>
            </w:pPr>
            <w:r w:rsidRPr="005B078D">
              <w:rPr>
                <w:szCs w:val="28"/>
              </w:rPr>
              <w:t>2 кв.201</w:t>
            </w:r>
            <w:r w:rsidR="006B45DE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9210" cy="813435"/>
                  <wp:effectExtent l="0" t="0" r="0" b="0"/>
                  <wp:docPr id="4042" name="Immagine 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81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школы, Полоцкий район, Полотовский с/с,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д. Юровичи, ул. Школьная, 5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</w:t>
            </w:r>
            <w:r w:rsidR="006B45DE" w:rsidRPr="005B078D">
              <w:rPr>
                <w:szCs w:val="28"/>
              </w:rPr>
              <w:t>2019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9210" cy="836295"/>
                  <wp:effectExtent l="0" t="0" r="0" b="0"/>
                  <wp:docPr id="4041" name="Immagine 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8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школы, Полоцкий район, Солоникский с/с,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д. Тросница, ул. Школьная, 2а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76768">
            <w:pPr>
              <w:jc w:val="center"/>
              <w:rPr>
                <w:szCs w:val="28"/>
                <w:lang w:val="en-US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9210" cy="807720"/>
                  <wp:effectExtent l="0" t="0" r="0" b="0"/>
                  <wp:docPr id="4040" name="Immagine 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детского сада, Полоцкий район, Островщинский с/с,  д. Шпаковщина, ул. Школьная, 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76768">
            <w:pPr>
              <w:jc w:val="center"/>
              <w:rPr>
                <w:szCs w:val="28"/>
                <w:lang w:val="en-US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933450"/>
                  <wp:effectExtent l="0" t="0" r="0" b="0"/>
                  <wp:docPr id="118" name="Immagine 11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«ЖКХ г. Полоцка»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котельной, г. Полоцк, ул. Суворова, 76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57250"/>
                  <wp:effectExtent l="0" t="0" r="0" b="0"/>
                  <wp:docPr id="119" name="Immagine 11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«ЖКХ г. Полоцка»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учебного корпуса, г. Полоцк, ул. Вологина, 77/1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6B45DE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E692C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Поставский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ind w:right="-108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52550" cy="733425"/>
                  <wp:effectExtent l="0" t="0" r="0" b="0"/>
                  <wp:docPr id="120" name="Immagine 12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УП ЖКХ Поставского района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Одноэтажное кирпичное здание групповой котельной №95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ул. Озерная, 27а, г. Поставы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6B45DE" w:rsidP="00976768">
            <w:pPr>
              <w:ind w:hanging="108"/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ind w:right="-108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66750"/>
                  <wp:effectExtent l="0" t="0" r="0" b="0"/>
                  <wp:docPr id="121" name="Immagine 12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УП ЖКХ Поставского района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Склад сыпучих материалов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ул. Пушкина, г. Поставы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ind w:right="-108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122" name="Immagine 12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УП ЖКХ Поставского района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Склад,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 Поставы, ул. Пушкина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ind w:right="-108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123" name="Immagine 12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УП ЖКХ Поставского района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котельной, д. Волки, ул. Советская, 6А,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6B45DE" w:rsidP="00976768">
            <w:pPr>
              <w:ind w:firstLine="34"/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ind w:right="-108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124" name="Immagine 124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 УП ЖКХ Поставского района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бани, г.п. Воропаево, ул. Ленинская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125" name="Immagine 125" descr="IMG_20171012_12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G_20171012_12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Полесского сельского совета, д. Полесье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571500"/>
                  <wp:effectExtent l="0" t="0" r="0" b="0"/>
                  <wp:docPr id="126" name="Immagine 126" descr="DSCN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SCN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интерната,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Поставский район, д. Козловщина, ул. Первомайская, 43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42950"/>
                  <wp:effectExtent l="0" t="0" r="0" b="0"/>
                  <wp:docPr id="127" name="Рисунок 2" descr="Пераслег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раслег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КУСП «Дуниловичи-Агро»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Животноводческое помещения для содержания КРС, Поставский район, д. Переслега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6B45DE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57225"/>
                  <wp:effectExtent l="0" t="0" r="0" b="0"/>
                  <wp:docPr id="128" name="Рисунок 97" descr="photo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photo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”Париж-агро“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Склад, Поставский район,   д. Осиногородок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28650"/>
                  <wp:effectExtent l="0" t="0" r="0" b="0"/>
                  <wp:docPr id="129" name="Рисунок 98" descr="photo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photo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”Париж-агро“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Зерносклад, Поставский район,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д. Козловщина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62000"/>
                  <wp:effectExtent l="0" t="0" r="0" b="0"/>
                  <wp:docPr id="130" name="Рисунок 99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”Париж-агро“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Зерносклад, Поставский район, д. Козловщина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6B45DE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42950"/>
                  <wp:effectExtent l="0" t="0" r="0" b="0"/>
                  <wp:docPr id="131" name="Рисунок 100" descr="photo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photo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”Париж-агро“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Ремонтная мастерская,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Поставский район, д. Осиногородок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6B45DE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132" name="Рисунок 1" descr="Андро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Андро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153" b="-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”Андроны“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Свиноферма, Поставский район,  д. Андроны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</w:t>
            </w:r>
            <w:r w:rsidR="006B45DE" w:rsidRPr="005B078D">
              <w:rPr>
                <w:szCs w:val="28"/>
              </w:rPr>
              <w:t>2019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E692C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Россонский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47700"/>
                  <wp:effectExtent l="0" t="0" r="0" b="0"/>
                  <wp:docPr id="1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УП ЖКХ Россонского района,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Канализационная насосная станция,  ул. Лесная, г.п. Россоны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28650"/>
                  <wp:effectExtent l="0" t="0" r="0" b="0"/>
                  <wp:docPr id="1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УП ЖКХ Россонского района,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Канализационная насосная станция,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Россонский район,  аг. Селявщина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135" name="Рисунок 1" descr="C:\Documents and Settings\Ира\Local Settings\Temp\Временная папка 1 для Здания и сооружения.zip\Здания и сооружения\Навес для комбайнов д. Бирюзово №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а\Local Settings\Temp\Временная папка 1 для Здания и сооружения.zip\Здания и сооружения\Навес для комбайнов д. Бирюзово №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Дворище-Рос</w:t>
            </w:r>
            <w:r w:rsidRPr="005B078D">
              <w:rPr>
                <w:szCs w:val="28"/>
                <w:lang w:val="en-US"/>
              </w:rPr>
              <w:t>“</w:t>
            </w:r>
            <w:r w:rsidRPr="005B078D">
              <w:rPr>
                <w:szCs w:val="28"/>
              </w:rPr>
              <w:t xml:space="preserve">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Навес для комбайнов, д. Бирюзово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64B09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57250"/>
                  <wp:effectExtent l="0" t="0" r="0" b="0"/>
                  <wp:docPr id="136" name="Рисунок 2" descr="C:\Documents and Settings\Ира\Local Settings\Temp\Временная папка 2 для Здания и сооружения.zip\Здания и сооружения\Гараж для авто Бирюзово №061; Автогараж Бирюзово №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Ира\Local Settings\Temp\Временная папка 2 для Здания и сооружения.zip\Здания и сооружения\Гараж для авто Бирюзово №061; Автогараж Бирюзово №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24681B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Дворище-Рос</w:t>
            </w:r>
            <w:r w:rsidRPr="005B078D">
              <w:rPr>
                <w:szCs w:val="28"/>
                <w:lang w:val="en-US"/>
              </w:rPr>
              <w:t>“</w:t>
            </w:r>
            <w:r w:rsidRPr="005B078D">
              <w:rPr>
                <w:szCs w:val="28"/>
              </w:rPr>
              <w:t xml:space="preserve">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Автогараж,   д. Бирюзово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64B09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57250"/>
                  <wp:effectExtent l="0" t="0" r="0" b="0"/>
                  <wp:docPr id="137" name="Рисунок 3" descr="C:\Documents and Settings\Ира\Local Settings\Temp\Временная папка 3 для Здания и сооружения.zip\Здания и сооружения\Мастерские д. Бирюзово № 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Ира\Local Settings\Temp\Временная папка 3 для Здания и сооружения.zip\Здания и сооружения\Мастерские д. Бирюзово № 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24681B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Дворище-Рос</w:t>
            </w:r>
            <w:r w:rsidRPr="005B078D">
              <w:rPr>
                <w:szCs w:val="28"/>
                <w:lang w:val="en-US"/>
              </w:rPr>
              <w:t>“</w:t>
            </w:r>
            <w:r w:rsidRPr="005B078D">
              <w:rPr>
                <w:szCs w:val="28"/>
              </w:rPr>
              <w:t xml:space="preserve">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Мастерская,    д. Бирюзово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64B09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356F02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138" name="Рисунок 4" descr="C:\Documents and Settings\Ира\Local Settings\Temp\Временная папка 4 для Здания и сооружения.zip\Здания и сооружения\Зерносушилка №57; Меток № 060; Зерноток №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Ира\Local Settings\Temp\Временная папка 4 для Здания и сооружения.zip\Здания и сооружения\Зерносушилка №57; Меток № 060; Зерноток №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24681B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Дворище-Рос</w:t>
            </w:r>
            <w:r w:rsidRPr="005B078D">
              <w:rPr>
                <w:szCs w:val="28"/>
                <w:lang w:val="en-US"/>
              </w:rPr>
              <w:t>“</w:t>
            </w:r>
            <w:r w:rsidRPr="005B078D">
              <w:rPr>
                <w:szCs w:val="28"/>
              </w:rPr>
              <w:t xml:space="preserve">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Мехток,   д. Альбрехтово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64B09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14375"/>
                  <wp:effectExtent l="0" t="0" r="0" b="0"/>
                  <wp:docPr id="139" name="Рисунок 1" descr="C:\Documents and Settings\Ира\Local Settings\Temporary Internet Files\Content.IE5\EG4Q8UXK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а\Local Settings\Temporary Internet Files\Content.IE5\EG4Q8UXK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мастерских,  аг. Соколище,  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ул. Генерала Кульнева, 12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356F02" w:rsidP="00A64B09">
            <w:pPr>
              <w:tabs>
                <w:tab w:val="left" w:pos="6804"/>
              </w:tabs>
              <w:spacing w:after="120"/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tabs>
                <w:tab w:val="left" w:pos="6804"/>
              </w:tabs>
              <w:jc w:val="both"/>
              <w:rPr>
                <w:color w:val="7030A0"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”Клястицы“,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Кормоцех, д. Морочково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1552FC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”Клястицы“,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Ворохоток, аг. Клястицы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AE692C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="00356F02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”Клястицы“,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Зерносклад,  д. Ковали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356F02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”Клястицы“,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Навес под сено, д. Ковали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”Клястицы“,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Зерноток,  д. Ковали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AE692C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14375"/>
                  <wp:effectExtent l="0" t="0" r="0" b="0"/>
                  <wp:docPr id="1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”Клястицы“,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Котельная,   д. Морочково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356F02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”Клястицы“,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Ферма-коровник,  д. Лапещино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356F02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E692C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Сенненский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141" name="Рисунок 1" descr="C:\Documents and Settings\Эконом\Local Settings\Temporary Internet Files\Content.Word\IMG-78880a708df0f9cbe1b31b7ce9840cd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Эконом\Local Settings\Temporary Internet Files\Content.Word\IMG-78880a708df0f9cbe1b31b7ce9840cd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”Синегорская сельская библиотека- музей“, Сенненский район,  Студенковский с/с, аг. Синегорское, ул. Центральная, 74  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E692C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AE692C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71600" cy="685800"/>
                  <wp:effectExtent l="0" t="0" r="0" b="0"/>
                  <wp:docPr id="142" name="Рисунок 1" descr="C:\Documents and Settings\Эконом\Рабочий стол\красноселье сар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Эконом\Рабочий стол\красноселье сар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Сарай, Сенненский район,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Немойтовский с/с, д. Поповка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1009650"/>
                  <wp:effectExtent l="0" t="0" r="0" b="0"/>
                  <wp:docPr id="143" name="Рисунок 1" descr="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УП ЖКХ Сенненского района,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Комплексно-приемный пункт, 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Сенненский район,  д. Алексиничи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66775"/>
                  <wp:effectExtent l="0" t="0" r="0" b="0"/>
                  <wp:docPr id="144" name="Рисунок 5" descr="C:\Documents and Settings\Эконом\Рабочий стол\ферма д.Алехново Студе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Эконом\Рабочий стол\ферма д.Алехново Студе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”Студенка“, Ферма,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Сенненский район, Студенковский с/с, д. Алехново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356F02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145" name="Рисунок 4" descr="C:\Documents and Settings\Эконом\Рабочий стол\молочно-товарная ферма д.Кулики Белен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Эконом\Рабочий стол\молочно-товарная ферма д.Кулики Белен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”Беленево“, Молочно-товарная ферма, Сенненский район, Коковчинский с/с, д. Кулики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356F02" w:rsidRPr="005B078D">
              <w:rPr>
                <w:szCs w:val="28"/>
              </w:rPr>
              <w:t>9</w:t>
            </w:r>
          </w:p>
        </w:tc>
      </w:tr>
      <w:tr w:rsidR="00705B6B" w:rsidRPr="005B078D" w:rsidTr="009771CD">
        <w:trPr>
          <w:trHeight w:val="1550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jc w:val="both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52475"/>
                  <wp:effectExtent l="0" t="0" r="0" b="0"/>
                  <wp:docPr id="146" name="Рисунок 3" descr="C:\Documents and Settings\Эконом\Рабочий стол\Белая липа  фото в график 2017\шшкола Сычик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Эконом\Рабочий стол\Белая липа  фото в график 2017\шшкола Сычик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”Белая липа“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Школа,Сенненский район, Ходцевский с/с, д.Сычики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E692C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Толочинский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rPr>
                <w:color w:val="FF0000"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 w:right="-2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школы, </w:t>
            </w:r>
          </w:p>
          <w:p w:rsidR="00705B6B" w:rsidRPr="005B078D" w:rsidRDefault="00705B6B" w:rsidP="00921A2E">
            <w:pPr>
              <w:ind w:left="178" w:right="-169"/>
              <w:rPr>
                <w:szCs w:val="28"/>
              </w:rPr>
            </w:pPr>
            <w:r w:rsidRPr="005B078D">
              <w:rPr>
                <w:szCs w:val="28"/>
              </w:rPr>
              <w:t>Толочинский район, аг. Горщевщина, ул. Школьная, 21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AE692C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rPr>
                <w:color w:val="FF0000"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школы, </w:t>
            </w:r>
          </w:p>
          <w:p w:rsidR="00705B6B" w:rsidRPr="005B078D" w:rsidRDefault="00705B6B" w:rsidP="00921A2E">
            <w:pPr>
              <w:ind w:left="178" w:right="-169"/>
              <w:rPr>
                <w:szCs w:val="28"/>
              </w:rPr>
            </w:pPr>
            <w:r w:rsidRPr="005B078D">
              <w:rPr>
                <w:szCs w:val="28"/>
              </w:rPr>
              <w:t>Толочинский район, аг. Горщевщина, ул. Школьная, 21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rPr>
                <w:color w:val="FF0000"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Коммунальное сельскохозяйственное унитарное  предприятие ”Племенной завод ”Реконструктор“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lastRenderedPageBreak/>
              <w:t>Банно-прачечный комбинат, Толочинский район, д. Мешково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lastRenderedPageBreak/>
              <w:t>3 кв.201</w:t>
            </w:r>
            <w:r w:rsidR="001A7B7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 ”Друцк-АГРО“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Зерносклад, д. Друцк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”Обольцы“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фермы, д. Лешево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985302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”Корольки“,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фермы, д. Поречье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</w:t>
            </w:r>
            <w:r w:rsidR="001A7B74" w:rsidRPr="005B078D">
              <w:rPr>
                <w:szCs w:val="28"/>
              </w:rPr>
              <w:t>2019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AE692C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Ушачский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color w:val="FF0000"/>
                <w:szCs w:val="28"/>
              </w:rPr>
            </w:pPr>
            <w:r w:rsidRPr="005B078D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147" name="Immagine 147" descr="DSCN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SCN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Великодолецкое</w:t>
            </w:r>
            <w:r w:rsidRPr="005B078D">
              <w:rPr>
                <w:szCs w:val="28"/>
                <w:lang w:val="en-US"/>
              </w:rPr>
              <w:t>“</w:t>
            </w:r>
            <w:r w:rsidRPr="005B078D">
              <w:rPr>
                <w:szCs w:val="28"/>
              </w:rPr>
              <w:t>,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Клуб,  аг. Великие Дольцы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45804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color w:val="FF0000"/>
                <w:szCs w:val="28"/>
              </w:rPr>
            </w:pPr>
            <w:r w:rsidRPr="005B078D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148" name="Immagine 148" descr="DSCN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DSCN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</w:t>
            </w:r>
            <w:r w:rsidRPr="005B078D">
              <w:rPr>
                <w:bCs/>
                <w:szCs w:val="28"/>
              </w:rPr>
              <w:t xml:space="preserve"> </w:t>
            </w:r>
            <w:r w:rsidRPr="005B078D">
              <w:rPr>
                <w:szCs w:val="28"/>
              </w:rPr>
              <w:t>”Великодолецкое“,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конторы, д. Новая Жизнь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74580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rPr>
          <w:trHeight w:val="1040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69925"/>
                  <wp:effectExtent l="0" t="0" r="0" b="0"/>
                  <wp:wrapTopAndBottom/>
                  <wp:docPr id="4058" name="Immagine 4058" descr="DSCN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8" descr="DSCN3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«Ореховно»,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Телятник, д. Сорочино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74580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440180" cy="755650"/>
                  <wp:effectExtent l="0" t="0" r="0" b="0"/>
                  <wp:wrapTopAndBottom/>
                  <wp:docPr id="4059" name="Immagine 4059" descr="DSCN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9" descr="DSCN3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«Ореховно»,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Телятник, д. Черствяды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45804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440180" cy="842010"/>
                  <wp:effectExtent l="0" t="0" r="0" b="0"/>
                  <wp:wrapTopAndBottom/>
                  <wp:docPr id="4060" name="Immagine 4060" descr="DSCN3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0" descr="DSCN3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«Кубличи»,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Коровник  д. Заболотье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45804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-755650</wp:posOffset>
                  </wp:positionV>
                  <wp:extent cx="1440180" cy="928370"/>
                  <wp:effectExtent l="0" t="0" r="0" b="0"/>
                  <wp:wrapTopAndBottom/>
                  <wp:docPr id="4057" name="Immagine 4057" descr="IMG_20160202_16330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7" descr="IMG_20160202_163309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«Кубличи»,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Молочный блок,  д. Капыловщина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45804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440180" cy="756285"/>
                  <wp:effectExtent l="0" t="0" r="0" b="0"/>
                  <wp:wrapTopAndBottom/>
                  <wp:docPr id="4053" name="Immagine 4053" descr="IMG_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3" descr="IMG_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бывшей  библиотеки,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 д. Судиловичи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440180" cy="756920"/>
                  <wp:effectExtent l="0" t="0" r="0" b="0"/>
                  <wp:wrapTopAndBottom/>
                  <wp:docPr id="4054" name="Immagine 4054" descr="DSCN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4" descr="DSCN3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бывшего Ореховского сельского Дома культуры, аг. Ореховно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440180" cy="842010"/>
                  <wp:effectExtent l="0" t="0" r="0" b="0"/>
                  <wp:wrapTopAndBottom/>
                  <wp:docPr id="4055" name="Immagine 4055" descr="DSCN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5" descr="DSCN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Дома культуры, Ушачский район 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аг. Глыбочка, ул. Центральная, 30А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74580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0E5E76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Чашникский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-949960</wp:posOffset>
                  </wp:positionV>
                  <wp:extent cx="1377315" cy="626745"/>
                  <wp:effectExtent l="0" t="0" r="0" b="0"/>
                  <wp:wrapTopAndBottom/>
                  <wp:docPr id="4056" name="Рисунок 13317" descr="C:\Users\USER\AppData\Local\Microsoft\Windows\Temporary Internet Files\Content.Word\Часть объектов родильного отделения д. Лу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17" descr="C:\Users\USER\AppData\Local\Microsoft\Windows\Temporary Internet Files\Content.Word\Часть объектов родильного отделения д. Лу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Чашникское КУСХП</w:t>
            </w:r>
            <w:r w:rsidRPr="005B078D">
              <w:rPr>
                <w:szCs w:val="28"/>
                <w:lang w:val="en-US"/>
              </w:rPr>
              <w:t xml:space="preserve"> ”</w:t>
            </w:r>
            <w:r w:rsidRPr="005B078D">
              <w:rPr>
                <w:szCs w:val="28"/>
              </w:rPr>
              <w:t>Краснолукское</w:t>
            </w:r>
            <w:r w:rsidRPr="005B078D">
              <w:rPr>
                <w:szCs w:val="28"/>
                <w:lang w:val="en-US"/>
              </w:rPr>
              <w:t>“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Родильное отделение (бывшее)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Чашникский район, д.</w:t>
            </w:r>
            <w:r w:rsidRPr="005B078D">
              <w:rPr>
                <w:szCs w:val="28"/>
                <w:lang w:val="en-US"/>
              </w:rPr>
              <w:t xml:space="preserve"> </w:t>
            </w:r>
            <w:r w:rsidRPr="005B078D">
              <w:rPr>
                <w:szCs w:val="28"/>
              </w:rPr>
              <w:t>Лужки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74580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76275"/>
                  <wp:effectExtent l="0" t="0" r="0" b="0"/>
                  <wp:docPr id="149" name="Рисунок 13318" descr="C:\Users\USER\AppData\Local\Microsoft\Windows\Temporary Internet Files\Content.Word\Телятник д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18" descr="C:\Users\USER\AppData\Local\Microsoft\Windows\Temporary Internet Files\Content.Word\Телятник д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Чашникское КУСХП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Краснолукское</w:t>
            </w:r>
            <w:r w:rsidRPr="005B078D">
              <w:rPr>
                <w:szCs w:val="28"/>
                <w:lang w:val="en-US"/>
              </w:rPr>
              <w:t>“</w:t>
            </w:r>
          </w:p>
          <w:p w:rsidR="00705B6B" w:rsidRPr="005B078D" w:rsidRDefault="00705B6B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Телятник, Чашникский район, д.</w:t>
            </w:r>
            <w:r w:rsidRPr="005B078D">
              <w:rPr>
                <w:szCs w:val="28"/>
                <w:lang w:val="en-US"/>
              </w:rPr>
              <w:t> </w:t>
            </w:r>
            <w:r w:rsidRPr="005B078D">
              <w:rPr>
                <w:szCs w:val="28"/>
              </w:rPr>
              <w:t>Заесье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0E5E76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="0074580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647700"/>
                  <wp:effectExtent l="0" t="0" r="0" b="0"/>
                  <wp:docPr id="150" name="Picture 2" descr="D:\Объекты Агросервиса\Бельняки\Телятник д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ъекты Агросервиса\Бельняки\Телятник д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телятника,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Чашникский район, д. Бельняки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45804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704850"/>
                  <wp:effectExtent l="0" t="0" r="0" b="0"/>
                  <wp:docPr id="151" name="Рисунок 5" descr="C:\Users\USER\AppData\Local\Microsoft\Windows\Temporary Internet Files\Content.Word\Гараж для комбайнов д.Вятеро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AppData\Local\Microsoft\Windows\Temporary Internet Files\Content.Word\Гараж для комбайнов д.Вятеро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Гараж и навес для комбайнов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Чашникский район, д.Вятеро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0E5E76" w:rsidP="000E5E76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571500"/>
                  <wp:effectExtent l="0" t="0" r="0" b="0"/>
                  <wp:docPr id="152" name="Рисунок 6" descr="C:\Users\USER\AppData\Local\Microsoft\Windows\Temporary Internet Files\Content.Word\Навес для комбайнов д.Вятеро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USER\AppData\Local\Microsoft\Windows\Temporary Internet Files\Content.Word\Навес для комбайнов д.Вятеро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Навес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561975"/>
                  <wp:effectExtent l="0" t="0" r="0" b="0"/>
                  <wp:docPr id="153" name="Рисунок 7" descr="C:\Users\USER\AppData\Local\Microsoft\Windows\Temporary Internet Files\Content.Word\Насосная д.Вятеро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AppData\Local\Microsoft\Windows\Temporary Internet Files\Content.Word\Насосная д.Вятеро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Насосная, Чашникский район, д. Вятеро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600075"/>
                  <wp:effectExtent l="0" t="0" r="0" b="0"/>
                  <wp:docPr id="154" name="Рисунок 9" descr="C:\Users\USER\AppData\Local\Microsoft\Windows\Temporary Internet Files\Content.Word\Зернохранилище   д.Гриньки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USER\AppData\Local\Microsoft\Windows\Temporary Internet Files\Content.Word\Зернохранилище   д.Гриньки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Зернохранилище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Чашникский район, д. Гриньки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76275"/>
                  <wp:effectExtent l="0" t="0" r="0" b="0"/>
                  <wp:docPr id="155" name="Рисунок 10" descr="C:\Users\USER\AppData\Local\Microsoft\Windows\Temporary Internet Files\Content.Word\Телятник д. Лазуки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SER\AppData\Local\Microsoft\Windows\Temporary Internet Files\Content.Word\Телятник д. Лазуки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Телятник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Чашникский район, д. Лазуки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0E5E76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="0074580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156" name="Рисунок 14" descr="C:\Users\USER\AppData\Local\Microsoft\Windows\Temporary Internet Files\Content.Word\Пилорама д.Круглица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USER\AppData\Local\Microsoft\Windows\Temporary Internet Files\Content.Word\Пилорама д.Круглица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Пилорама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Чашникский район, д. Круглица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0E5E76" w:rsidP="000E5E76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733425"/>
                  <wp:effectExtent l="0" t="0" r="0" b="0"/>
                  <wp:docPr id="157" name="Рисунок 16" descr="C:\Users\USER\AppData\Local\Microsoft\Windows\Temporary Internet Files\Content.Word\Телятник д.Коровичи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USER\AppData\Local\Microsoft\Windows\Temporary Internet Files\Content.Word\Телятник д.Коровичи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Телятник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Чашникский район, д. Коровичи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0E5E76" w:rsidP="000E5E76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752475"/>
                  <wp:effectExtent l="0" t="0" r="0" b="0"/>
                  <wp:docPr id="158" name="Рисунок 20" descr="C:\Users\USER\AppData\Local\Microsoft\Windows\Temporary Internet Files\Content.Word\Автозаправочная станция  1981 г. постр. Износ -59,5% (44 594,70 руб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USER\AppData\Local\Microsoft\Windows\Temporary Internet Files\Content.Word\Автозаправочная станция  1981 г. постр. Износ -59,5% (44 594,70 руб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Автозаправочная станция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г. Чашники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0E5E76" w:rsidP="000E5E76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628650"/>
                  <wp:effectExtent l="0" t="0" r="0" b="0"/>
                  <wp:docPr id="159" name="Рисунок 2" descr="C:\Users\USER\AppData\Local\Microsoft\Windows\Temporary Internet Files\Content.Word\Склад кирпи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AppData\Local\Microsoft\Windows\Temporary Internet Files\Content.Word\Склад кирпи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Склад кирпичный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г. Чашники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847725"/>
                  <wp:effectExtent l="0" t="0" r="0" b="0"/>
                  <wp:docPr id="160" name="Рисунок 4" descr="C:\Users\USER\AppData\Local\Microsoft\Windows\Temporary Internet Files\Content.Word\Склады (металлические и кирпичны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AppData\Local\Microsoft\Windows\Temporary Internet Files\Content.Word\Склады (металлические и кирпичны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”Чашникский агросервис“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Склад металлический</w:t>
            </w:r>
          </w:p>
          <w:p w:rsidR="00705B6B" w:rsidRPr="005B078D" w:rsidRDefault="00705B6B" w:rsidP="00CA3048">
            <w:pPr>
              <w:tabs>
                <w:tab w:val="left" w:pos="6804"/>
              </w:tabs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г.Чашники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95325"/>
                  <wp:effectExtent l="0" t="0" r="0" b="0"/>
                  <wp:docPr id="161" name="Рисунок 22" descr="C:\Users\USER\AppData\Local\Microsoft\Windows\Temporary Internet Files\Content.Word\DSCN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USER\AppData\Local\Microsoft\Windows\Temporary Internet Files\Content.Word\DSCN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 xml:space="preserve">ОАО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Проземле-Агро</w:t>
            </w:r>
            <w:r w:rsidRPr="005B078D">
              <w:rPr>
                <w:szCs w:val="28"/>
                <w:lang w:val="en-US"/>
              </w:rPr>
              <w:t>“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Производственный корпус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г.Чашники, ул. Луначарского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74580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28650"/>
                  <wp:effectExtent l="0" t="0" r="0" b="0"/>
                  <wp:docPr id="162" name="Рисунок 26" descr="C:\Users\USER\AppData\Local\Microsoft\Windows\Temporary Internet Files\Content.Word\DSCN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USER\AppData\Local\Microsoft\Windows\Temporary Internet Files\Content.Word\DSCN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 xml:space="preserve">ОАО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Проземле-Агро</w:t>
            </w:r>
            <w:r w:rsidRPr="005B078D">
              <w:rPr>
                <w:szCs w:val="28"/>
                <w:lang w:val="en-US"/>
              </w:rPr>
              <w:t>“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Производственный корпус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г.Чашники,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ул. Луначарского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74580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723900"/>
                  <wp:effectExtent l="0" t="0" r="0" b="0"/>
                  <wp:docPr id="163" name="Рисунок 24" descr="C:\Users\USER\AppData\Local\Microsoft\Windows\Temporary Internet Files\Content.Word\бывшая насос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USER\AppData\Local\Microsoft\Windows\Temporary Internet Files\Content.Word\бывшая насос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 xml:space="preserve">ОАО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Проземле-Агро</w:t>
            </w:r>
            <w:r w:rsidRPr="005B078D">
              <w:rPr>
                <w:szCs w:val="28"/>
                <w:lang w:val="en-US"/>
              </w:rPr>
              <w:t>“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Водонасосная станция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г.Чашники,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ул. Луначарского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0E5E76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center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38275" cy="676275"/>
                  <wp:effectExtent l="0" t="0" r="0" b="0"/>
                  <wp:docPr id="164" name="Рисунок 13313" descr="C:\Users\USER\AppData\Local\Microsoft\Windows\Temporary Internet Files\Content.Word\DSCN0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13" descr="C:\Users\USER\AppData\Local\Microsoft\Windows\Temporary Internet Files\Content.Word\DSCN0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 xml:space="preserve">ОАО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Проземле-Агро</w:t>
            </w:r>
            <w:r w:rsidRPr="005B078D">
              <w:rPr>
                <w:szCs w:val="28"/>
                <w:lang w:val="en-US"/>
              </w:rPr>
              <w:t>“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Склад запчастей</w:t>
            </w:r>
          </w:p>
          <w:p w:rsidR="00705B6B" w:rsidRPr="005B078D" w:rsidRDefault="00705B6B" w:rsidP="00CA3048">
            <w:pPr>
              <w:spacing w:line="240" w:lineRule="exact"/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Чашникский район, д. Варки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0E5E76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Шарковщинский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14375"/>
                  <wp:effectExtent l="0" t="0" r="0" b="0"/>
                  <wp:docPr id="165" name="Рисунок 1" descr="C:\Documents and Settings\Валентина.MICROSOF-FFCC88.000\Рабочий стол\Шарковщинский район фото для перечня\зерносклад д.Полелейки КУПСХП имени Мар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Валентина.MICROSOF-FFCC88.000\Рабочий стол\Шарковщинский район фото для перечня\зерносклад д.Полелейки КУПСХП имени Мар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КУПСХП имени Маркова,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Зерносклад, д.Полелейки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52550" cy="790575"/>
                  <wp:effectExtent l="0" t="0" r="0" b="0"/>
                  <wp:docPr id="166" name="Рисунок 1" descr="C:\Documents and Settings\Валентина.MICROSOF-FFCC88.000\Мои документы\Загрузки\склад строймат Двор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Валентина.MICROSOF-FFCC88.000\Мои документы\Загрузки\склад строймат Двор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КУПСХП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Городец</w:t>
            </w:r>
            <w:r w:rsidRPr="005B078D">
              <w:rPr>
                <w:szCs w:val="28"/>
                <w:lang w:val="en-US"/>
              </w:rPr>
              <w:t>“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Склад строительных материалов д.Дворново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0E5E76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167" name="Рисунок 2" descr="C:\Documents and Settings\Валентина.MICROSOF-FFCC88.000\Мои документы\Загрузки\телятник Коновал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Валентина.MICROSOF-FFCC88.000\Мои документы\Загрузки\телятник Коновал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КУПСХП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Городец</w:t>
            </w:r>
            <w:r w:rsidRPr="005B078D">
              <w:rPr>
                <w:szCs w:val="28"/>
                <w:lang w:val="en-US"/>
              </w:rPr>
              <w:t>“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Телятник, д.Поречье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745804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71525"/>
                  <wp:effectExtent l="0" t="0" r="0" b="0"/>
                  <wp:docPr id="168" name="Рисунок 3" descr="C:\Documents and Settings\Валентина.MICROSOF-FFCC88.000\Мои документы\Загрузки\телятник паречь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Валентина.MICROSOF-FFCC88.000\Мои документы\Загрузки\телятник паречь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КУПСХП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Городец</w:t>
            </w:r>
            <w:r w:rsidRPr="005B078D">
              <w:rPr>
                <w:szCs w:val="28"/>
                <w:lang w:val="en-US"/>
              </w:rPr>
              <w:t>“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Телятник, д.Коновалово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45804" w:rsidP="003C67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</w:t>
            </w:r>
            <w:r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D136F1" w:rsidP="00CA3048">
            <w:pPr>
              <w:tabs>
                <w:tab w:val="left" w:pos="6804"/>
              </w:tabs>
              <w:jc w:val="both"/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52550" cy="847725"/>
                  <wp:effectExtent l="0" t="0" r="0" b="0"/>
                  <wp:docPr id="169" name="Рисунок 1" descr="C:\Documents and Settings\Валентина.MICROSOF-FFCC88.000\Local Settings\Temp\Rar$DIa1360.14663\1_QoKbzIL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Валентина.MICROSOF-FFCC88.000\Local Settings\Temp\Rar$DIa1360.14663\1_QoKbzIL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”Шарковщинский агротехсервис“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Дом под АТС д.Пашки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705B6B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0E5E76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Шумилинский район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400175" cy="676275"/>
                  <wp:effectExtent l="0" t="0" r="0" b="0"/>
                  <wp:docPr id="170" name="Immagine 170" descr="IMG_5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G_5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Мишневичи</w:t>
            </w:r>
            <w:r w:rsidRPr="005B078D">
              <w:rPr>
                <w:szCs w:val="28"/>
                <w:lang w:val="en-US"/>
              </w:rPr>
              <w:t>“</w:t>
            </w:r>
            <w:r w:rsidRPr="005B078D">
              <w:rPr>
                <w:szCs w:val="28"/>
              </w:rPr>
              <w:t>,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Телятник, д. Глушица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</w:t>
            </w:r>
            <w:r w:rsidR="00A431D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685800"/>
                  <wp:effectExtent l="0" t="0" r="0" b="0"/>
                  <wp:docPr id="171" name="Immagine 171" descr="IMG_5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MG_5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КУСХП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Мишневичи</w:t>
            </w:r>
            <w:r w:rsidRPr="005B078D">
              <w:rPr>
                <w:szCs w:val="28"/>
                <w:lang w:val="en-US"/>
              </w:rPr>
              <w:t>“</w:t>
            </w:r>
            <w:r w:rsidRPr="005B078D">
              <w:rPr>
                <w:szCs w:val="28"/>
              </w:rPr>
              <w:t xml:space="preserve">, 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Банно-прачечный комбинат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д. Суровни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642417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</w:t>
            </w:r>
            <w:r w:rsidR="00705B6B" w:rsidRPr="005B078D">
              <w:rPr>
                <w:szCs w:val="28"/>
              </w:rPr>
              <w:t xml:space="preserve"> кв.201</w:t>
            </w:r>
            <w:r w:rsidR="00A431D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30532" cy="723900"/>
                  <wp:effectExtent l="0" t="1587" r="20637" b="20638"/>
                  <wp:docPr id="172" name="Рисунок 2" descr="E:\a3\20171017_1449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3\20171017_144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30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«Сиротинский»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color w:val="FF0000"/>
                <w:szCs w:val="28"/>
              </w:rPr>
            </w:pPr>
            <w:r w:rsidRPr="005B078D">
              <w:rPr>
                <w:szCs w:val="28"/>
              </w:rPr>
              <w:t>Здание конторы, д. Сиротино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</w:t>
            </w:r>
            <w:r w:rsidR="00A431D3" w:rsidRPr="005B078D">
              <w:rPr>
                <w:szCs w:val="28"/>
              </w:rPr>
              <w:t>9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771525" cy="1400175"/>
                  <wp:effectExtent l="9525" t="0" r="0" b="0"/>
                  <wp:docPr id="173" name="Рисунок 5" descr="20171017_150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0171017_150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15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КУСХП «Сиротинский»</w:t>
            </w:r>
          </w:p>
          <w:p w:rsidR="00705B6B" w:rsidRPr="005B078D" w:rsidRDefault="00705B6B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 столовой, аг. Слобода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642417" w:rsidP="003C6748">
            <w:pPr>
              <w:tabs>
                <w:tab w:val="left" w:pos="6804"/>
              </w:tabs>
              <w:jc w:val="center"/>
              <w:rPr>
                <w:color w:val="FF0000"/>
                <w:szCs w:val="28"/>
              </w:rPr>
            </w:pPr>
            <w:r w:rsidRPr="005B078D">
              <w:rPr>
                <w:szCs w:val="28"/>
              </w:rPr>
              <w:t>2</w:t>
            </w:r>
            <w:r w:rsidR="00705B6B" w:rsidRPr="005B078D">
              <w:rPr>
                <w:szCs w:val="28"/>
              </w:rPr>
              <w:t xml:space="preserve">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tabs>
                <w:tab w:val="left" w:pos="6804"/>
              </w:tabs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”Ловжанское“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Зерносклад, д. Горовые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tabs>
                <w:tab w:val="left" w:pos="6804"/>
              </w:tabs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”Ловжанское“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Мастерские, д. Горовые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705B6B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705B6B" w:rsidRPr="005B078D" w:rsidRDefault="00705B6B" w:rsidP="00CA3048">
            <w:pPr>
              <w:tabs>
                <w:tab w:val="left" w:pos="6804"/>
              </w:tabs>
              <w:jc w:val="both"/>
              <w:rPr>
                <w:noProof/>
                <w:szCs w:val="28"/>
              </w:rPr>
            </w:pP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”Ловжанское“</w:t>
            </w:r>
          </w:p>
          <w:p w:rsidR="00705B6B" w:rsidRPr="005B078D" w:rsidRDefault="00705B6B" w:rsidP="00CA3048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Здание для отгрузки скота, д. Сидоровщина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705B6B" w:rsidRPr="005B078D" w:rsidRDefault="00705B6B" w:rsidP="00CA3048">
            <w:pPr>
              <w:tabs>
                <w:tab w:val="left" w:pos="6804"/>
              </w:tabs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642417" w:rsidRPr="005B078D" w:rsidRDefault="00D136F1" w:rsidP="00642417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04850"/>
                  <wp:effectExtent l="0" t="0" r="0" b="0"/>
                  <wp:docPr id="174" name="Рисунок 63" descr="C:\Documents and Settings\РИК\Рабочий стол\Viber Images\IMG-7a145e0d9d10f57866516302de4cd5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C:\Documents and Settings\РИК\Рабочий стол\Viber Images\IMG-7a145e0d9d10f57866516302de4cd54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642417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”Птицефабрика Городок“</w:t>
            </w:r>
          </w:p>
          <w:p w:rsidR="00642417" w:rsidRPr="005B078D" w:rsidRDefault="00642417" w:rsidP="00642417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Птичник №5,</w:t>
            </w:r>
          </w:p>
          <w:p w:rsidR="00642417" w:rsidRPr="005B078D" w:rsidRDefault="00642417" w:rsidP="00642417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н.п. Николаево, Шумилинский р-н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642417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642417" w:rsidRPr="005B078D" w:rsidRDefault="00D136F1" w:rsidP="00642417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52475"/>
                  <wp:effectExtent l="0" t="0" r="0" b="0"/>
                  <wp:docPr id="175" name="Рисунок 65" descr="C:\Documents and Settings\РИК\Рабочий стол\Viber Images\IMG-802bde254382005d8e19ac4a93f7f0b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C:\Documents and Settings\РИК\Рабочий стол\Viber Images\IMG-802bde254382005d8e19ac4a93f7f0b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642417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”Птицефабрика Городок“</w:t>
            </w:r>
          </w:p>
          <w:p w:rsidR="00642417" w:rsidRPr="005B078D" w:rsidRDefault="00642417" w:rsidP="00642417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Птичник №6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642417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</w:tcPr>
          <w:p w:rsidR="00642417" w:rsidRPr="005B078D" w:rsidRDefault="00D136F1" w:rsidP="00642417">
            <w:pPr>
              <w:rPr>
                <w:noProof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800100"/>
                  <wp:effectExtent l="0" t="0" r="0" b="0"/>
                  <wp:docPr id="176" name="Рисунок 62" descr="C:\Documents and Settings\РИК\Рабочий стол\Viber Images\IMG-50cf58a321bf96a93e4e8131713d82d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C:\Documents and Settings\РИК\Рабочий стол\Viber Images\IMG-50cf58a321bf96a93e4e8131713d82d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642417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ОАО ”Птицефабрика Городок“</w:t>
            </w:r>
          </w:p>
          <w:p w:rsidR="00642417" w:rsidRPr="005B078D" w:rsidRDefault="00642417" w:rsidP="00642417">
            <w:pPr>
              <w:tabs>
                <w:tab w:val="left" w:pos="6804"/>
              </w:tabs>
              <w:ind w:left="231"/>
              <w:rPr>
                <w:szCs w:val="28"/>
              </w:rPr>
            </w:pPr>
            <w:r w:rsidRPr="005B078D">
              <w:rPr>
                <w:szCs w:val="28"/>
              </w:rPr>
              <w:t>Пожарный пост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642417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642417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642417">
            <w:pPr>
              <w:tabs>
                <w:tab w:val="left" w:pos="6804"/>
              </w:tabs>
              <w:ind w:right="-130"/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г. Витебск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721360"/>
                  <wp:effectExtent l="0" t="0" r="0" b="0"/>
                  <wp:wrapTopAndBottom/>
                  <wp:docPr id="4123" name="Рисунок 19" descr="Тулово зерносклад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Тулово зерносклад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</w:t>
            </w:r>
            <w:r w:rsidRPr="005B078D">
              <w:rPr>
                <w:szCs w:val="28"/>
                <w:lang w:val="en-US"/>
              </w:rPr>
              <w:t xml:space="preserve"> ”</w:t>
            </w:r>
            <w:r w:rsidRPr="005B078D">
              <w:rPr>
                <w:szCs w:val="28"/>
              </w:rPr>
              <w:t xml:space="preserve">Экспериментальная база </w:t>
            </w:r>
            <w:r w:rsidRPr="005B078D">
              <w:rPr>
                <w:szCs w:val="28"/>
                <w:lang w:val="en-US"/>
              </w:rPr>
              <w:t>”</w:t>
            </w:r>
            <w:r w:rsidRPr="005B078D">
              <w:rPr>
                <w:szCs w:val="28"/>
              </w:rPr>
              <w:t>Тулово</w:t>
            </w:r>
            <w:r w:rsidRPr="005B078D">
              <w:rPr>
                <w:szCs w:val="28"/>
                <w:lang w:val="en-US"/>
              </w:rPr>
              <w:t>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Кладовые зерносклада,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Витебский р-н, д. Сокольники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tabs>
                <w:tab w:val="left" w:pos="6804"/>
              </w:tabs>
              <w:ind w:left="-108" w:right="-130"/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96595"/>
                  <wp:effectExtent l="0" t="0" r="0" b="0"/>
                  <wp:wrapTopAndBottom/>
                  <wp:docPr id="4124" name="Рисунок 18" descr="Буденного,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Буденного,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Витебска“,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  котельной,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 Витебск, ул. Буденного, 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96595"/>
                  <wp:effectExtent l="0" t="0" r="0" b="0"/>
                  <wp:wrapTopAndBottom/>
                  <wp:docPr id="4125" name="Рисунок 17" descr="Буденного, 9,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Буденного, 9,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ДОС под штаб,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 Витебск, ул. Буденного, 9/1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align>inside</wp:align>
                  </wp:positionV>
                  <wp:extent cx="1376045" cy="610235"/>
                  <wp:effectExtent l="0" t="0" r="0" b="0"/>
                  <wp:wrapTopAndBottom/>
                  <wp:docPr id="4126" name="Рисунок 16" descr="Буденного, 9, 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Буденного, 9, 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 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 гаража,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г. Витебск, ул. Буденного, 9/3 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кв.2019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96595"/>
                  <wp:effectExtent l="0" t="0" r="0" b="0"/>
                  <wp:wrapTopAndBottom/>
                  <wp:docPr id="4128" name="Рисунок 15" descr="Буденного,9,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Буденного,9,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гаража,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г.Витебск, ул. Буденного, 9/4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74301F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96595"/>
                  <wp:effectExtent l="0" t="0" r="0" b="0"/>
                  <wp:wrapTopAndBottom/>
                  <wp:docPr id="4129" name="Рисунок 14" descr="Буденного,9,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Буденного,9,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Здание  КТП под медпункт,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г.Витебск, ул. Буденного, 9/5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74301F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35635"/>
                  <wp:effectExtent l="0" t="0" r="0" b="0"/>
                  <wp:wrapTopAndBottom/>
                  <wp:docPr id="4127" name="Рисунок 13" descr="Буденного,9, 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Буденного,9, 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Учебный корпус, в т.ч. склад, мастерская,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г.Витебск,  ул. Буденного, 9/6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74301F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35635"/>
                  <wp:effectExtent l="0" t="0" r="0" b="0"/>
                  <wp:wrapTopAndBottom/>
                  <wp:docPr id="4130" name="Рисунок 12" descr="Буденного,9,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Буденного,9,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  автомастерской под склад,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г.Витебск, ул. Буденного, 9/7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74301F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align>inside</wp:align>
                  </wp:positionV>
                  <wp:extent cx="1376045" cy="696595"/>
                  <wp:effectExtent l="0" t="0" r="0" b="0"/>
                  <wp:wrapTopAndBottom/>
                  <wp:docPr id="4131" name="Рисунок 11" descr="Буденного,9, 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Буденного,9, 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 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Казарма под столовую,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 Витебск, ул. Буденного, 9/8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кв.2019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96595"/>
                  <wp:effectExtent l="0" t="0" r="0" b="0"/>
                  <wp:wrapTopAndBottom/>
                  <wp:docPr id="4132" name="Рисунок 10" descr="Буденного,9, 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уденного,9, 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Склад ГСМ,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 Витебск, ул. Буденного, 9/10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10235"/>
                  <wp:effectExtent l="0" t="0" r="0" b="0"/>
                  <wp:wrapTopAndBottom/>
                  <wp:docPr id="4133" name="Рисунок 9" descr="Буденного, 9,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Буденного, 9,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Склад ГСМ,  г.Витебск, ул. Буденного, 9/11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10235"/>
                  <wp:effectExtent l="0" t="0" r="0" b="0"/>
                  <wp:wrapTopAndBottom/>
                  <wp:docPr id="4134" name="Рисунок 8" descr="Буденного,9,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Буденного,9,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ПТОР,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 Витебск, ул. Буденного, 9/12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10235"/>
                  <wp:effectExtent l="0" t="0" r="0" b="0"/>
                  <wp:wrapTopAndBottom/>
                  <wp:docPr id="4135" name="Рисунок 7" descr="Буденного,9,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уденного,9,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КТП под караульное помещение,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 Витебск, ул. Буденного, 9/13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96595"/>
                  <wp:effectExtent l="0" t="0" r="0" b="0"/>
                  <wp:wrapTopAndBottom/>
                  <wp:docPr id="4136" name="Рисунок 6" descr="Буденного, 9,  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Буденного, 9,  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хранилища техники,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г.Витебск,  ул. Буденного, 9/14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96595"/>
                  <wp:effectExtent l="0" t="0" r="0" b="0"/>
                  <wp:wrapTopAndBottom/>
                  <wp:docPr id="4139" name="Рисунок 5" descr="Буденного,9,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Буденного,9,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КПП,  г. Витебск,  ул. Буденного, 9/15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96595"/>
                  <wp:effectExtent l="0" t="0" r="0" b="0"/>
                  <wp:wrapTopAndBottom/>
                  <wp:docPr id="4140" name="Рисунок 4" descr="Буденного,9,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Буденного,9,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 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Склад, г. Витебск,  ул. Буденного, 9/16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642417" w:rsidRPr="005B078D" w:rsidTr="00E26EF4">
        <w:trPr>
          <w:trHeight w:val="1076"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610235"/>
                  <wp:effectExtent l="0" t="0" r="0" b="0"/>
                  <wp:wrapTopAndBottom/>
                  <wp:docPr id="4137" name="Рисунок 3" descr="Буденного,9,  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Буденного,9,  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 свинарника под овощехранилище,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г. Витебск,  ул. Буденного, 9/17 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2 кв.2019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tabs>
                <w:tab w:val="left" w:pos="6804"/>
              </w:tabs>
              <w:rPr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align>inside</wp:align>
                  </wp:positionV>
                  <wp:extent cx="1377315" cy="721995"/>
                  <wp:effectExtent l="0" t="0" r="0" b="0"/>
                  <wp:wrapTopAndBottom/>
                  <wp:docPr id="4138" name="Рисунок 2" descr="Буденного,9, ко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Буденного,9, ко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КУП ”Центр недвижимости   г. Витебска“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гаража, </w:t>
            </w:r>
          </w:p>
          <w:p w:rsidR="00642417" w:rsidRPr="005B078D" w:rsidRDefault="00642417" w:rsidP="00921A2E">
            <w:pPr>
              <w:tabs>
                <w:tab w:val="left" w:pos="6804"/>
              </w:tabs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г. Витебск,  ул. Буденного, 9/18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szCs w:val="28"/>
              </w:rPr>
            </w:pPr>
            <w:r w:rsidRPr="005B078D">
              <w:rPr>
                <w:szCs w:val="28"/>
              </w:rPr>
              <w:t>3 кв.2019</w:t>
            </w:r>
          </w:p>
        </w:tc>
      </w:tr>
      <w:tr w:rsidR="00642417" w:rsidRPr="005B078D" w:rsidTr="00E26EF4">
        <w:tc>
          <w:tcPr>
            <w:tcW w:w="9667" w:type="dxa"/>
            <w:gridSpan w:val="5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642417">
            <w:pPr>
              <w:jc w:val="center"/>
              <w:rPr>
                <w:szCs w:val="28"/>
              </w:rPr>
            </w:pPr>
            <w:r w:rsidRPr="005B078D">
              <w:rPr>
                <w:szCs w:val="28"/>
                <w:highlight w:val="green"/>
              </w:rPr>
              <w:t>г. Новополоцк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widowControl w:val="0"/>
              <w:autoSpaceDE w:val="0"/>
              <w:autoSpaceDN w:val="0"/>
              <w:adjustRightInd w:val="0"/>
              <w:spacing w:before="360"/>
              <w:rPr>
                <w:bCs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31115</wp:posOffset>
                  </wp:positionV>
                  <wp:extent cx="1297305" cy="483870"/>
                  <wp:effectExtent l="0" t="0" r="0" b="0"/>
                  <wp:wrapNone/>
                  <wp:docPr id="4141" name="Рисунок 2" descr="Описание: IMG_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IMG_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ind w:left="178"/>
              <w:rPr>
                <w:bCs/>
                <w:szCs w:val="28"/>
              </w:rPr>
            </w:pPr>
            <w:r w:rsidRPr="005B078D">
              <w:rPr>
                <w:szCs w:val="28"/>
              </w:rPr>
              <w:t>Капитальное строение (объект не зарегистрирован), Полоцкий р-н,  гп. Боровуха, ул. Армейская, 11А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jc w:val="center"/>
              <w:rPr>
                <w:bCs/>
                <w:szCs w:val="28"/>
              </w:rPr>
            </w:pPr>
            <w:r w:rsidRPr="005B078D">
              <w:rPr>
                <w:szCs w:val="28"/>
              </w:rPr>
              <w:t>3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widowControl w:val="0"/>
              <w:autoSpaceDE w:val="0"/>
              <w:autoSpaceDN w:val="0"/>
              <w:adjustRightInd w:val="0"/>
              <w:spacing w:before="360"/>
              <w:rPr>
                <w:bCs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42950"/>
                  <wp:effectExtent l="0" t="0" r="0" b="0"/>
                  <wp:docPr id="177" name="Рисунок 3" descr="Описание: IMG_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IMG_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ind w:left="178"/>
              <w:rPr>
                <w:rFonts w:ascii="Arial" w:hAnsi="Arial" w:cs="Arial"/>
                <w:bCs/>
                <w:szCs w:val="28"/>
              </w:rPr>
            </w:pPr>
            <w:r w:rsidRPr="005B078D">
              <w:rPr>
                <w:szCs w:val="28"/>
              </w:rPr>
              <w:t>Капитальное строение (объект не зарегистрирован), Полоцкий р-н, гп. Боровуха,  ул. Армейская, 95А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642417">
            <w:pPr>
              <w:jc w:val="center"/>
              <w:rPr>
                <w:bCs/>
                <w:szCs w:val="28"/>
              </w:rPr>
            </w:pPr>
            <w:r w:rsidRPr="005B078D">
              <w:rPr>
                <w:szCs w:val="28"/>
              </w:rPr>
              <w:t>2 кв.2019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widowControl w:val="0"/>
              <w:autoSpaceDE w:val="0"/>
              <w:autoSpaceDN w:val="0"/>
              <w:adjustRightInd w:val="0"/>
              <w:spacing w:before="360"/>
              <w:rPr>
                <w:bCs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362075" cy="723900"/>
                  <wp:effectExtent l="0" t="0" r="0" b="0"/>
                  <wp:docPr id="178" name="Рисунок 20" descr="Описание: C:\Users\zamgb1\Desktop\image-0-02-05-ae5af54561aa7f07fff23aad8de5e9c806ad96bc72720117fe4dcc2aeef0720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Users\zamgb1\Desktop\image-0-02-05-ae5af54561aa7f07fff23aad8de5e9c806ad96bc72720117fe4dcc2aeef0720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Здание сарая Бездедовичской больницы сестринского ухода, </w:t>
            </w:r>
          </w:p>
          <w:p w:rsidR="00642417" w:rsidRPr="005B078D" w:rsidRDefault="00642417" w:rsidP="00921A2E">
            <w:pPr>
              <w:ind w:left="178"/>
              <w:rPr>
                <w:rFonts w:ascii="Arial" w:hAnsi="Arial" w:cs="Arial"/>
                <w:bCs/>
                <w:szCs w:val="28"/>
              </w:rPr>
            </w:pPr>
            <w:r w:rsidRPr="005B078D">
              <w:rPr>
                <w:szCs w:val="28"/>
              </w:rPr>
              <w:t>Полоцкий р-н, Островщинский с/с, д. Бездедовичи-2, д. 25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76768">
            <w:pPr>
              <w:ind w:left="-142"/>
              <w:jc w:val="center"/>
              <w:rPr>
                <w:bCs/>
                <w:szCs w:val="28"/>
              </w:rPr>
            </w:pPr>
            <w:r w:rsidRPr="005B078D">
              <w:rPr>
                <w:szCs w:val="28"/>
              </w:rPr>
              <w:t>2 кв.2018</w:t>
            </w:r>
          </w:p>
        </w:tc>
      </w:tr>
      <w:tr w:rsidR="00642417" w:rsidRPr="005B078D" w:rsidTr="00E26EF4"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3C6748">
            <w:pPr>
              <w:numPr>
                <w:ilvl w:val="0"/>
                <w:numId w:val="1"/>
              </w:numPr>
              <w:tabs>
                <w:tab w:val="left" w:pos="6804"/>
              </w:tabs>
              <w:ind w:left="0" w:firstLine="0"/>
              <w:rPr>
                <w:szCs w:val="28"/>
              </w:rPr>
            </w:pPr>
          </w:p>
        </w:tc>
        <w:tc>
          <w:tcPr>
            <w:tcW w:w="2174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D136F1" w:rsidP="003C6748">
            <w:pPr>
              <w:widowControl w:val="0"/>
              <w:autoSpaceDE w:val="0"/>
              <w:autoSpaceDN w:val="0"/>
              <w:adjustRightInd w:val="0"/>
              <w:spacing w:before="360"/>
              <w:rPr>
                <w:bCs/>
                <w:szCs w:val="28"/>
              </w:rPr>
            </w:pPr>
            <w:r w:rsidRPr="005B078D">
              <w:rPr>
                <w:noProof/>
                <w:szCs w:val="28"/>
              </w:rPr>
              <w:drawing>
                <wp:inline distT="0" distB="0" distL="0" distR="0">
                  <wp:extent cx="1295400" cy="857250"/>
                  <wp:effectExtent l="0" t="0" r="0" b="0"/>
                  <wp:docPr id="179" name="Immagine 179" descr="IMG_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IMG_5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 xml:space="preserve">ГП ”Новополоцкая спецавтобаза“, </w:t>
            </w:r>
          </w:p>
          <w:p w:rsidR="00642417" w:rsidRPr="005B078D" w:rsidRDefault="00642417" w:rsidP="00921A2E">
            <w:pPr>
              <w:ind w:left="178"/>
              <w:rPr>
                <w:szCs w:val="28"/>
              </w:rPr>
            </w:pPr>
            <w:r w:rsidRPr="005B078D">
              <w:rPr>
                <w:szCs w:val="28"/>
              </w:rPr>
              <w:t>Хранилище техники, Полоцкий р-н,</w:t>
            </w:r>
          </w:p>
          <w:p w:rsidR="00642417" w:rsidRPr="005B078D" w:rsidRDefault="00642417" w:rsidP="00921A2E">
            <w:pPr>
              <w:ind w:left="178"/>
              <w:rPr>
                <w:rFonts w:ascii="Arial" w:hAnsi="Arial" w:cs="Arial"/>
                <w:bCs/>
                <w:szCs w:val="28"/>
              </w:rPr>
            </w:pPr>
            <w:r w:rsidRPr="005B078D">
              <w:rPr>
                <w:szCs w:val="28"/>
              </w:rPr>
              <w:t>гп. Боровуха,  ул. Озерная, 142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642417" w:rsidRPr="005B078D" w:rsidRDefault="00642417" w:rsidP="00210442">
            <w:pPr>
              <w:spacing w:line="216" w:lineRule="auto"/>
              <w:jc w:val="center"/>
              <w:rPr>
                <w:bCs/>
                <w:szCs w:val="28"/>
              </w:rPr>
            </w:pPr>
            <w:r w:rsidRPr="005B078D">
              <w:rPr>
                <w:szCs w:val="28"/>
              </w:rPr>
              <w:t xml:space="preserve">3 кв.2019 </w:t>
            </w:r>
          </w:p>
        </w:tc>
      </w:tr>
    </w:tbl>
    <w:p w:rsidR="00E507DD" w:rsidRDefault="00E507DD" w:rsidP="00C50C31">
      <w:pPr>
        <w:tabs>
          <w:tab w:val="left" w:pos="6804"/>
        </w:tabs>
        <w:jc w:val="right"/>
        <w:rPr>
          <w:sz w:val="30"/>
          <w:szCs w:val="30"/>
        </w:rPr>
      </w:pPr>
    </w:p>
    <w:sectPr w:rsidR="00E507DD" w:rsidSect="008B3E11">
      <w:headerReference w:type="default" r:id="rId225"/>
      <w:pgSz w:w="11906" w:h="16838" w:code="9"/>
      <w:pgMar w:top="426" w:right="567" w:bottom="284" w:left="1701" w:header="567" w:footer="56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FDF" w:rsidRDefault="00C36FDF" w:rsidP="00D342B2">
      <w:r>
        <w:separator/>
      </w:r>
    </w:p>
  </w:endnote>
  <w:endnote w:type="continuationSeparator" w:id="0">
    <w:p w:rsidR="00C36FDF" w:rsidRDefault="00C36FDF" w:rsidP="00D34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FDF" w:rsidRDefault="00C36FDF" w:rsidP="00D342B2">
      <w:r>
        <w:separator/>
      </w:r>
    </w:p>
  </w:footnote>
  <w:footnote w:type="continuationSeparator" w:id="0">
    <w:p w:rsidR="00C36FDF" w:rsidRDefault="00C36FDF" w:rsidP="00D34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E11" w:rsidRDefault="008B3E11">
    <w:pPr>
      <w:pStyle w:val="Intestazion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136F1">
      <w:rPr>
        <w:noProof/>
      </w:rPr>
      <w:t>2</w:t>
    </w:r>
    <w:r>
      <w:fldChar w:fldCharType="end"/>
    </w:r>
  </w:p>
  <w:p w:rsidR="008B3E11" w:rsidRDefault="008B3E1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475C"/>
    <w:multiLevelType w:val="hybridMultilevel"/>
    <w:tmpl w:val="BA6A2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5127"/>
    <w:multiLevelType w:val="hybridMultilevel"/>
    <w:tmpl w:val="373A2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E0F46"/>
    <w:multiLevelType w:val="multilevel"/>
    <w:tmpl w:val="373A20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AD"/>
    <w:rsid w:val="00001B80"/>
    <w:rsid w:val="00001C63"/>
    <w:rsid w:val="000139A9"/>
    <w:rsid w:val="00014E84"/>
    <w:rsid w:val="00015D61"/>
    <w:rsid w:val="0004352F"/>
    <w:rsid w:val="000453E1"/>
    <w:rsid w:val="00046866"/>
    <w:rsid w:val="00047B80"/>
    <w:rsid w:val="00051B12"/>
    <w:rsid w:val="0007352D"/>
    <w:rsid w:val="00074185"/>
    <w:rsid w:val="00077162"/>
    <w:rsid w:val="000800E3"/>
    <w:rsid w:val="000809BF"/>
    <w:rsid w:val="000809E8"/>
    <w:rsid w:val="00082040"/>
    <w:rsid w:val="00092970"/>
    <w:rsid w:val="000B09CE"/>
    <w:rsid w:val="000B438B"/>
    <w:rsid w:val="000D52F6"/>
    <w:rsid w:val="000E317A"/>
    <w:rsid w:val="000E5990"/>
    <w:rsid w:val="000E5E76"/>
    <w:rsid w:val="000F774A"/>
    <w:rsid w:val="000F77DB"/>
    <w:rsid w:val="00100266"/>
    <w:rsid w:val="0011685C"/>
    <w:rsid w:val="00117394"/>
    <w:rsid w:val="00124061"/>
    <w:rsid w:val="00133DD3"/>
    <w:rsid w:val="0013769D"/>
    <w:rsid w:val="00142136"/>
    <w:rsid w:val="00147405"/>
    <w:rsid w:val="00152A37"/>
    <w:rsid w:val="00154D1D"/>
    <w:rsid w:val="001552FC"/>
    <w:rsid w:val="00161DE3"/>
    <w:rsid w:val="00164EC2"/>
    <w:rsid w:val="00170C8D"/>
    <w:rsid w:val="00176E7C"/>
    <w:rsid w:val="001774F3"/>
    <w:rsid w:val="0018184A"/>
    <w:rsid w:val="00182458"/>
    <w:rsid w:val="001841D4"/>
    <w:rsid w:val="00184BF5"/>
    <w:rsid w:val="00190EDA"/>
    <w:rsid w:val="001955F7"/>
    <w:rsid w:val="001968B3"/>
    <w:rsid w:val="001971FB"/>
    <w:rsid w:val="001A0D50"/>
    <w:rsid w:val="001A39A2"/>
    <w:rsid w:val="001A400C"/>
    <w:rsid w:val="001A5A44"/>
    <w:rsid w:val="001A64DD"/>
    <w:rsid w:val="001A7B74"/>
    <w:rsid w:val="001C35BD"/>
    <w:rsid w:val="001C36D6"/>
    <w:rsid w:val="001D54D0"/>
    <w:rsid w:val="00202BEE"/>
    <w:rsid w:val="00205997"/>
    <w:rsid w:val="00210442"/>
    <w:rsid w:val="00211474"/>
    <w:rsid w:val="002117BB"/>
    <w:rsid w:val="00211E63"/>
    <w:rsid w:val="00215A56"/>
    <w:rsid w:val="00215D7D"/>
    <w:rsid w:val="00225DD7"/>
    <w:rsid w:val="00230051"/>
    <w:rsid w:val="002301F4"/>
    <w:rsid w:val="0023321A"/>
    <w:rsid w:val="00240ADE"/>
    <w:rsid w:val="00241A1E"/>
    <w:rsid w:val="0024681B"/>
    <w:rsid w:val="0025098E"/>
    <w:rsid w:val="00257248"/>
    <w:rsid w:val="002603D6"/>
    <w:rsid w:val="00262A67"/>
    <w:rsid w:val="0028159E"/>
    <w:rsid w:val="00282537"/>
    <w:rsid w:val="0028408B"/>
    <w:rsid w:val="00284097"/>
    <w:rsid w:val="00287C7A"/>
    <w:rsid w:val="00292E42"/>
    <w:rsid w:val="002A129A"/>
    <w:rsid w:val="002A3AB4"/>
    <w:rsid w:val="002A5470"/>
    <w:rsid w:val="002A6759"/>
    <w:rsid w:val="002A6CD5"/>
    <w:rsid w:val="002B43B8"/>
    <w:rsid w:val="002C5EB9"/>
    <w:rsid w:val="002C7FC8"/>
    <w:rsid w:val="002D50C5"/>
    <w:rsid w:val="002D58B2"/>
    <w:rsid w:val="002D6067"/>
    <w:rsid w:val="002E47AE"/>
    <w:rsid w:val="002F5D72"/>
    <w:rsid w:val="00310C40"/>
    <w:rsid w:val="00313950"/>
    <w:rsid w:val="00327184"/>
    <w:rsid w:val="00331D87"/>
    <w:rsid w:val="00355C83"/>
    <w:rsid w:val="00356F02"/>
    <w:rsid w:val="00357A5C"/>
    <w:rsid w:val="003657F1"/>
    <w:rsid w:val="003658AD"/>
    <w:rsid w:val="00372E04"/>
    <w:rsid w:val="003862D5"/>
    <w:rsid w:val="00386EA9"/>
    <w:rsid w:val="003923AD"/>
    <w:rsid w:val="0039307F"/>
    <w:rsid w:val="00397208"/>
    <w:rsid w:val="003B010F"/>
    <w:rsid w:val="003B792F"/>
    <w:rsid w:val="003C5CDD"/>
    <w:rsid w:val="003C64FF"/>
    <w:rsid w:val="003C6748"/>
    <w:rsid w:val="003E0709"/>
    <w:rsid w:val="003E0EAD"/>
    <w:rsid w:val="003E3AF2"/>
    <w:rsid w:val="003E6367"/>
    <w:rsid w:val="003F67AF"/>
    <w:rsid w:val="003F6C06"/>
    <w:rsid w:val="00411059"/>
    <w:rsid w:val="004160D1"/>
    <w:rsid w:val="00430D24"/>
    <w:rsid w:val="00433737"/>
    <w:rsid w:val="004379B0"/>
    <w:rsid w:val="00440239"/>
    <w:rsid w:val="00450E57"/>
    <w:rsid w:val="0045179A"/>
    <w:rsid w:val="00454D59"/>
    <w:rsid w:val="00463924"/>
    <w:rsid w:val="004644AE"/>
    <w:rsid w:val="0046515B"/>
    <w:rsid w:val="00483CEB"/>
    <w:rsid w:val="004845BA"/>
    <w:rsid w:val="00486E84"/>
    <w:rsid w:val="004A3FF4"/>
    <w:rsid w:val="004A57AC"/>
    <w:rsid w:val="004B6D19"/>
    <w:rsid w:val="004B7D4F"/>
    <w:rsid w:val="004D354A"/>
    <w:rsid w:val="004D6527"/>
    <w:rsid w:val="004E2A0A"/>
    <w:rsid w:val="004F1995"/>
    <w:rsid w:val="004F2FFE"/>
    <w:rsid w:val="004F4D7E"/>
    <w:rsid w:val="00501219"/>
    <w:rsid w:val="00502491"/>
    <w:rsid w:val="00503BFE"/>
    <w:rsid w:val="0050431C"/>
    <w:rsid w:val="00505846"/>
    <w:rsid w:val="00506198"/>
    <w:rsid w:val="00506CDA"/>
    <w:rsid w:val="00521408"/>
    <w:rsid w:val="00521926"/>
    <w:rsid w:val="00524260"/>
    <w:rsid w:val="005307FC"/>
    <w:rsid w:val="005340C0"/>
    <w:rsid w:val="0053468D"/>
    <w:rsid w:val="005440F4"/>
    <w:rsid w:val="00553472"/>
    <w:rsid w:val="00555F00"/>
    <w:rsid w:val="005604A5"/>
    <w:rsid w:val="005628B5"/>
    <w:rsid w:val="00564AC0"/>
    <w:rsid w:val="005705CF"/>
    <w:rsid w:val="0058372C"/>
    <w:rsid w:val="00585C18"/>
    <w:rsid w:val="00593590"/>
    <w:rsid w:val="005A3CF9"/>
    <w:rsid w:val="005A5168"/>
    <w:rsid w:val="005A62C3"/>
    <w:rsid w:val="005B078D"/>
    <w:rsid w:val="005B2DF3"/>
    <w:rsid w:val="005B41E6"/>
    <w:rsid w:val="005B6F20"/>
    <w:rsid w:val="005B7365"/>
    <w:rsid w:val="005B7FB3"/>
    <w:rsid w:val="005C5716"/>
    <w:rsid w:val="005C70C1"/>
    <w:rsid w:val="005D2BC3"/>
    <w:rsid w:val="005D331F"/>
    <w:rsid w:val="005D7D2A"/>
    <w:rsid w:val="005E6F96"/>
    <w:rsid w:val="005F2334"/>
    <w:rsid w:val="005F31D6"/>
    <w:rsid w:val="00607B98"/>
    <w:rsid w:val="006207E2"/>
    <w:rsid w:val="00624738"/>
    <w:rsid w:val="006339CB"/>
    <w:rsid w:val="0063767A"/>
    <w:rsid w:val="00637E37"/>
    <w:rsid w:val="00641E8E"/>
    <w:rsid w:val="00642417"/>
    <w:rsid w:val="00667762"/>
    <w:rsid w:val="00671309"/>
    <w:rsid w:val="00671529"/>
    <w:rsid w:val="006742A7"/>
    <w:rsid w:val="00675848"/>
    <w:rsid w:val="0068703E"/>
    <w:rsid w:val="00687C89"/>
    <w:rsid w:val="006965F6"/>
    <w:rsid w:val="00696F49"/>
    <w:rsid w:val="00696FCE"/>
    <w:rsid w:val="006A616A"/>
    <w:rsid w:val="006B0A0B"/>
    <w:rsid w:val="006B22A8"/>
    <w:rsid w:val="006B303B"/>
    <w:rsid w:val="006B45DE"/>
    <w:rsid w:val="006C1CC6"/>
    <w:rsid w:val="006C445B"/>
    <w:rsid w:val="006C65E1"/>
    <w:rsid w:val="006D1352"/>
    <w:rsid w:val="006D59FF"/>
    <w:rsid w:val="006E2D1C"/>
    <w:rsid w:val="006E7988"/>
    <w:rsid w:val="006F0E27"/>
    <w:rsid w:val="006F15A5"/>
    <w:rsid w:val="006F2A7A"/>
    <w:rsid w:val="006F41E1"/>
    <w:rsid w:val="00704C37"/>
    <w:rsid w:val="00705B6B"/>
    <w:rsid w:val="007244F8"/>
    <w:rsid w:val="0074301F"/>
    <w:rsid w:val="00744A66"/>
    <w:rsid w:val="00745804"/>
    <w:rsid w:val="007460B9"/>
    <w:rsid w:val="007469E6"/>
    <w:rsid w:val="00754DFA"/>
    <w:rsid w:val="00755E3E"/>
    <w:rsid w:val="0076066E"/>
    <w:rsid w:val="00760F46"/>
    <w:rsid w:val="007640ED"/>
    <w:rsid w:val="00767900"/>
    <w:rsid w:val="00774FF8"/>
    <w:rsid w:val="00775C2F"/>
    <w:rsid w:val="00777FD4"/>
    <w:rsid w:val="007858C5"/>
    <w:rsid w:val="007867B8"/>
    <w:rsid w:val="00790B63"/>
    <w:rsid w:val="00797926"/>
    <w:rsid w:val="007A181C"/>
    <w:rsid w:val="007B3315"/>
    <w:rsid w:val="007B7253"/>
    <w:rsid w:val="007C308B"/>
    <w:rsid w:val="007E1C0A"/>
    <w:rsid w:val="007E2D72"/>
    <w:rsid w:val="007E3853"/>
    <w:rsid w:val="007E3EF2"/>
    <w:rsid w:val="007F7178"/>
    <w:rsid w:val="00806CB3"/>
    <w:rsid w:val="00830105"/>
    <w:rsid w:val="00835958"/>
    <w:rsid w:val="00837535"/>
    <w:rsid w:val="00853228"/>
    <w:rsid w:val="00853922"/>
    <w:rsid w:val="00853CDE"/>
    <w:rsid w:val="00855849"/>
    <w:rsid w:val="00860413"/>
    <w:rsid w:val="00864407"/>
    <w:rsid w:val="0086742F"/>
    <w:rsid w:val="00870572"/>
    <w:rsid w:val="00883B3D"/>
    <w:rsid w:val="00884AB4"/>
    <w:rsid w:val="008A753B"/>
    <w:rsid w:val="008B0C5A"/>
    <w:rsid w:val="008B3DF9"/>
    <w:rsid w:val="008B3E11"/>
    <w:rsid w:val="008B6161"/>
    <w:rsid w:val="008C53AC"/>
    <w:rsid w:val="008D2C12"/>
    <w:rsid w:val="008D614A"/>
    <w:rsid w:val="008D7129"/>
    <w:rsid w:val="008E2267"/>
    <w:rsid w:val="00902774"/>
    <w:rsid w:val="00910A1E"/>
    <w:rsid w:val="00921A2E"/>
    <w:rsid w:val="00925F4F"/>
    <w:rsid w:val="009349B5"/>
    <w:rsid w:val="00934E81"/>
    <w:rsid w:val="00934EB5"/>
    <w:rsid w:val="00937D8C"/>
    <w:rsid w:val="0094201A"/>
    <w:rsid w:val="00954442"/>
    <w:rsid w:val="00965743"/>
    <w:rsid w:val="00970D34"/>
    <w:rsid w:val="00973DF5"/>
    <w:rsid w:val="00976768"/>
    <w:rsid w:val="00976CCA"/>
    <w:rsid w:val="009771CD"/>
    <w:rsid w:val="00985302"/>
    <w:rsid w:val="009864F8"/>
    <w:rsid w:val="00992CE2"/>
    <w:rsid w:val="00993246"/>
    <w:rsid w:val="00997EF1"/>
    <w:rsid w:val="009A0143"/>
    <w:rsid w:val="009A76FD"/>
    <w:rsid w:val="009B1A78"/>
    <w:rsid w:val="009B3298"/>
    <w:rsid w:val="009C72A3"/>
    <w:rsid w:val="009D3BEE"/>
    <w:rsid w:val="009D405B"/>
    <w:rsid w:val="009D523E"/>
    <w:rsid w:val="009E42EB"/>
    <w:rsid w:val="009E7D73"/>
    <w:rsid w:val="009F5F23"/>
    <w:rsid w:val="00A178AD"/>
    <w:rsid w:val="00A17AC0"/>
    <w:rsid w:val="00A20988"/>
    <w:rsid w:val="00A21B74"/>
    <w:rsid w:val="00A24B53"/>
    <w:rsid w:val="00A27948"/>
    <w:rsid w:val="00A27E5B"/>
    <w:rsid w:val="00A431D3"/>
    <w:rsid w:val="00A441FB"/>
    <w:rsid w:val="00A50CC2"/>
    <w:rsid w:val="00A5103F"/>
    <w:rsid w:val="00A51427"/>
    <w:rsid w:val="00A559DF"/>
    <w:rsid w:val="00A60484"/>
    <w:rsid w:val="00A64B09"/>
    <w:rsid w:val="00A6578A"/>
    <w:rsid w:val="00A71633"/>
    <w:rsid w:val="00A71DA9"/>
    <w:rsid w:val="00A83FF7"/>
    <w:rsid w:val="00A92AB9"/>
    <w:rsid w:val="00A94EE2"/>
    <w:rsid w:val="00AA3522"/>
    <w:rsid w:val="00AA3CCA"/>
    <w:rsid w:val="00AB039B"/>
    <w:rsid w:val="00AB0FF7"/>
    <w:rsid w:val="00AB1F85"/>
    <w:rsid w:val="00AC5D35"/>
    <w:rsid w:val="00AC7C15"/>
    <w:rsid w:val="00AD070A"/>
    <w:rsid w:val="00AE13A6"/>
    <w:rsid w:val="00AE3394"/>
    <w:rsid w:val="00AE4707"/>
    <w:rsid w:val="00AE4DD5"/>
    <w:rsid w:val="00AE5328"/>
    <w:rsid w:val="00AE557F"/>
    <w:rsid w:val="00AE692C"/>
    <w:rsid w:val="00AF195B"/>
    <w:rsid w:val="00AF1CD1"/>
    <w:rsid w:val="00B04E72"/>
    <w:rsid w:val="00B111E2"/>
    <w:rsid w:val="00B11A47"/>
    <w:rsid w:val="00B13AFA"/>
    <w:rsid w:val="00B16D2D"/>
    <w:rsid w:val="00B200EA"/>
    <w:rsid w:val="00B22909"/>
    <w:rsid w:val="00B25AEB"/>
    <w:rsid w:val="00B30D24"/>
    <w:rsid w:val="00B35182"/>
    <w:rsid w:val="00B37878"/>
    <w:rsid w:val="00B54904"/>
    <w:rsid w:val="00B55FCF"/>
    <w:rsid w:val="00B64B9D"/>
    <w:rsid w:val="00B74DB7"/>
    <w:rsid w:val="00B75C77"/>
    <w:rsid w:val="00B8139E"/>
    <w:rsid w:val="00B835C1"/>
    <w:rsid w:val="00B87226"/>
    <w:rsid w:val="00B92E35"/>
    <w:rsid w:val="00B95445"/>
    <w:rsid w:val="00BB1C4A"/>
    <w:rsid w:val="00BB4020"/>
    <w:rsid w:val="00BC008A"/>
    <w:rsid w:val="00BC4070"/>
    <w:rsid w:val="00BD0BDF"/>
    <w:rsid w:val="00BD13CD"/>
    <w:rsid w:val="00BD6DC7"/>
    <w:rsid w:val="00BE37CC"/>
    <w:rsid w:val="00BE39E3"/>
    <w:rsid w:val="00BF0EE0"/>
    <w:rsid w:val="00BF4430"/>
    <w:rsid w:val="00BF4B04"/>
    <w:rsid w:val="00C015DF"/>
    <w:rsid w:val="00C021CC"/>
    <w:rsid w:val="00C050E7"/>
    <w:rsid w:val="00C137CE"/>
    <w:rsid w:val="00C222B7"/>
    <w:rsid w:val="00C22665"/>
    <w:rsid w:val="00C35C81"/>
    <w:rsid w:val="00C36FDF"/>
    <w:rsid w:val="00C4138B"/>
    <w:rsid w:val="00C41621"/>
    <w:rsid w:val="00C44A61"/>
    <w:rsid w:val="00C44C98"/>
    <w:rsid w:val="00C50C31"/>
    <w:rsid w:val="00C55FCD"/>
    <w:rsid w:val="00C56CD8"/>
    <w:rsid w:val="00C73DDF"/>
    <w:rsid w:val="00C74457"/>
    <w:rsid w:val="00C76301"/>
    <w:rsid w:val="00C84D03"/>
    <w:rsid w:val="00C86B4B"/>
    <w:rsid w:val="00C86EF5"/>
    <w:rsid w:val="00C90C3F"/>
    <w:rsid w:val="00CA2B05"/>
    <w:rsid w:val="00CA3048"/>
    <w:rsid w:val="00CB0F80"/>
    <w:rsid w:val="00CE48C1"/>
    <w:rsid w:val="00CE5F25"/>
    <w:rsid w:val="00CF2376"/>
    <w:rsid w:val="00CF6381"/>
    <w:rsid w:val="00CF66B6"/>
    <w:rsid w:val="00D00788"/>
    <w:rsid w:val="00D03E8A"/>
    <w:rsid w:val="00D03F9A"/>
    <w:rsid w:val="00D05AC1"/>
    <w:rsid w:val="00D102C9"/>
    <w:rsid w:val="00D12A8C"/>
    <w:rsid w:val="00D1366B"/>
    <w:rsid w:val="00D136F1"/>
    <w:rsid w:val="00D13C62"/>
    <w:rsid w:val="00D16195"/>
    <w:rsid w:val="00D16952"/>
    <w:rsid w:val="00D23281"/>
    <w:rsid w:val="00D236EB"/>
    <w:rsid w:val="00D27DC9"/>
    <w:rsid w:val="00D315CB"/>
    <w:rsid w:val="00D32036"/>
    <w:rsid w:val="00D328BE"/>
    <w:rsid w:val="00D342B2"/>
    <w:rsid w:val="00D35A59"/>
    <w:rsid w:val="00D379B6"/>
    <w:rsid w:val="00D40008"/>
    <w:rsid w:val="00D438D8"/>
    <w:rsid w:val="00D44436"/>
    <w:rsid w:val="00D4750B"/>
    <w:rsid w:val="00D50EA9"/>
    <w:rsid w:val="00D55395"/>
    <w:rsid w:val="00D72385"/>
    <w:rsid w:val="00D82ED4"/>
    <w:rsid w:val="00D90A94"/>
    <w:rsid w:val="00D93CAE"/>
    <w:rsid w:val="00D95753"/>
    <w:rsid w:val="00D97BEE"/>
    <w:rsid w:val="00DA2AFA"/>
    <w:rsid w:val="00DA3C07"/>
    <w:rsid w:val="00DB39F5"/>
    <w:rsid w:val="00DB3A7F"/>
    <w:rsid w:val="00DB4CB8"/>
    <w:rsid w:val="00DC0213"/>
    <w:rsid w:val="00DD6094"/>
    <w:rsid w:val="00DD6310"/>
    <w:rsid w:val="00DD7087"/>
    <w:rsid w:val="00DF50B8"/>
    <w:rsid w:val="00DF5694"/>
    <w:rsid w:val="00DF6B40"/>
    <w:rsid w:val="00E00DF9"/>
    <w:rsid w:val="00E11770"/>
    <w:rsid w:val="00E26EF4"/>
    <w:rsid w:val="00E31BB2"/>
    <w:rsid w:val="00E34B45"/>
    <w:rsid w:val="00E35182"/>
    <w:rsid w:val="00E3718A"/>
    <w:rsid w:val="00E419F5"/>
    <w:rsid w:val="00E45FF5"/>
    <w:rsid w:val="00E507DD"/>
    <w:rsid w:val="00E603DD"/>
    <w:rsid w:val="00E604CA"/>
    <w:rsid w:val="00E70CEB"/>
    <w:rsid w:val="00E76CEA"/>
    <w:rsid w:val="00E773A6"/>
    <w:rsid w:val="00E90D7C"/>
    <w:rsid w:val="00E95C19"/>
    <w:rsid w:val="00E96D20"/>
    <w:rsid w:val="00EA02A1"/>
    <w:rsid w:val="00EA5492"/>
    <w:rsid w:val="00EA5DF6"/>
    <w:rsid w:val="00EA6982"/>
    <w:rsid w:val="00EA6F7E"/>
    <w:rsid w:val="00EB0711"/>
    <w:rsid w:val="00EB2BAE"/>
    <w:rsid w:val="00EC34CA"/>
    <w:rsid w:val="00ED0A26"/>
    <w:rsid w:val="00ED1BDA"/>
    <w:rsid w:val="00ED2FEA"/>
    <w:rsid w:val="00ED338D"/>
    <w:rsid w:val="00EE1191"/>
    <w:rsid w:val="00EE17E4"/>
    <w:rsid w:val="00EE2099"/>
    <w:rsid w:val="00EE54AB"/>
    <w:rsid w:val="00EF10A0"/>
    <w:rsid w:val="00EF686B"/>
    <w:rsid w:val="00F130A9"/>
    <w:rsid w:val="00F166C6"/>
    <w:rsid w:val="00F33F67"/>
    <w:rsid w:val="00F3497B"/>
    <w:rsid w:val="00F362FA"/>
    <w:rsid w:val="00F379C9"/>
    <w:rsid w:val="00F44835"/>
    <w:rsid w:val="00F45F02"/>
    <w:rsid w:val="00F50686"/>
    <w:rsid w:val="00F511EF"/>
    <w:rsid w:val="00F909EB"/>
    <w:rsid w:val="00F92F2A"/>
    <w:rsid w:val="00F95C0E"/>
    <w:rsid w:val="00FA1E09"/>
    <w:rsid w:val="00FA5F66"/>
    <w:rsid w:val="00FA688B"/>
    <w:rsid w:val="00FB0846"/>
    <w:rsid w:val="00FB2752"/>
    <w:rsid w:val="00FD76A0"/>
    <w:rsid w:val="00FE50F1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5DDE9423-37AF-4F35-A266-F6F88E5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Document Map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8"/>
      <w:szCs w:val="24"/>
    </w:rPr>
  </w:style>
  <w:style w:type="paragraph" w:styleId="Titolo1">
    <w:name w:val="heading 1"/>
    <w:basedOn w:val="Normale"/>
    <w:next w:val="Normale"/>
    <w:qFormat/>
    <w:rsid w:val="00C015DF"/>
    <w:pPr>
      <w:keepNext/>
      <w:jc w:val="both"/>
      <w:outlineLvl w:val="0"/>
    </w:pPr>
    <w:rPr>
      <w:b/>
      <w:szCs w:val="20"/>
    </w:rPr>
  </w:style>
  <w:style w:type="paragraph" w:styleId="Titolo2">
    <w:name w:val="heading 2"/>
    <w:basedOn w:val="Normale"/>
    <w:next w:val="Normale"/>
    <w:qFormat/>
    <w:rsid w:val="00C015DF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Collegamentoipertestuale">
    <w:name w:val="Hyperlink"/>
    <w:rPr>
      <w:color w:val="0000FF"/>
      <w:u w:val="single"/>
    </w:rPr>
  </w:style>
  <w:style w:type="paragraph" w:styleId="Rientrocorpodeltesto3">
    <w:name w:val="Body Text Indent 3"/>
    <w:basedOn w:val="Normale"/>
    <w:rsid w:val="002A6CD5"/>
    <w:pPr>
      <w:ind w:firstLine="567"/>
      <w:jc w:val="both"/>
    </w:pPr>
    <w:rPr>
      <w:szCs w:val="20"/>
    </w:rPr>
  </w:style>
  <w:style w:type="table" w:styleId="Grigliatabella">
    <w:name w:val="Table Grid"/>
    <w:basedOn w:val="Tabellanormale"/>
    <w:rsid w:val="002A6CD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AD070A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AD070A"/>
    <w:rPr>
      <w:rFonts w:ascii="Tahoma" w:hAnsi="Tahoma" w:cs="Tahoma"/>
      <w:sz w:val="16"/>
      <w:szCs w:val="16"/>
    </w:rPr>
  </w:style>
  <w:style w:type="paragraph" w:customStyle="1" w:styleId="CharChar">
    <w:name w:val="Char Char Знак"/>
    <w:basedOn w:val="Normale"/>
    <w:autoRedefine/>
    <w:rsid w:val="00E96D20"/>
    <w:pPr>
      <w:spacing w:after="160" w:line="240" w:lineRule="exact"/>
      <w:ind w:left="360"/>
    </w:pPr>
    <w:rPr>
      <w:szCs w:val="28"/>
      <w:lang w:val="en-US" w:eastAsia="en-US"/>
    </w:rPr>
  </w:style>
  <w:style w:type="character" w:customStyle="1" w:styleId="TitoloCarattere">
    <w:name w:val="Titolo Carattere"/>
    <w:basedOn w:val="Carpredefinitoparagrafo"/>
    <w:link w:val="Titolo"/>
    <w:rsid w:val="007B7253"/>
    <w:rPr>
      <w:sz w:val="26"/>
    </w:rPr>
  </w:style>
  <w:style w:type="paragraph" w:styleId="Titolo">
    <w:name w:val="Title"/>
    <w:basedOn w:val="Normale"/>
    <w:link w:val="TitoloCarattere"/>
    <w:qFormat/>
    <w:rsid w:val="007B7253"/>
    <w:pPr>
      <w:jc w:val="center"/>
    </w:pPr>
    <w:rPr>
      <w:sz w:val="26"/>
      <w:szCs w:val="20"/>
    </w:rPr>
  </w:style>
  <w:style w:type="character" w:customStyle="1" w:styleId="1">
    <w:name w:val="Название Знак1"/>
    <w:basedOn w:val="Carpredefinitoparagrafo"/>
    <w:link w:val="Titolo"/>
    <w:rsid w:val="007B725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Mappadocumento">
    <w:name w:val="Document Map"/>
    <w:basedOn w:val="Normale"/>
    <w:link w:val="MappadocumentoCarattere"/>
    <w:uiPriority w:val="99"/>
    <w:unhideWhenUsed/>
    <w:rsid w:val="007B7253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rsid w:val="007B725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D342B2"/>
    <w:pPr>
      <w:tabs>
        <w:tab w:val="center" w:pos="4677"/>
        <w:tab w:val="right" w:pos="9355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42B2"/>
    <w:rPr>
      <w:sz w:val="28"/>
      <w:szCs w:val="24"/>
    </w:rPr>
  </w:style>
  <w:style w:type="paragraph" w:styleId="Pidipagina">
    <w:name w:val="footer"/>
    <w:basedOn w:val="Normale"/>
    <w:link w:val="PidipaginaCarattere"/>
    <w:rsid w:val="00D342B2"/>
    <w:pPr>
      <w:tabs>
        <w:tab w:val="center" w:pos="4677"/>
        <w:tab w:val="right" w:pos="9355"/>
      </w:tabs>
    </w:pPr>
  </w:style>
  <w:style w:type="character" w:customStyle="1" w:styleId="PidipaginaCarattere">
    <w:name w:val="Piè di pagina Carattere"/>
    <w:basedOn w:val="Carpredefinitoparagrafo"/>
    <w:link w:val="Pidipagina"/>
    <w:rsid w:val="00D342B2"/>
    <w:rPr>
      <w:sz w:val="28"/>
      <w:szCs w:val="24"/>
    </w:rPr>
  </w:style>
  <w:style w:type="paragraph" w:customStyle="1" w:styleId="10">
    <w:name w:val="Знак Знак Знак Знак1"/>
    <w:basedOn w:val="Normale"/>
    <w:autoRedefine/>
    <w:rsid w:val="00E34B45"/>
    <w:pPr>
      <w:autoSpaceDE w:val="0"/>
      <w:autoSpaceDN w:val="0"/>
      <w:adjustRightInd w:val="0"/>
      <w:spacing w:before="240"/>
      <w:jc w:val="both"/>
    </w:pPr>
    <w:rPr>
      <w:rFonts w:ascii="Arial" w:hAnsi="Arial" w:cs="Arial"/>
      <w:sz w:val="32"/>
      <w:szCs w:val="32"/>
      <w:lang w:eastAsia="en-ZA"/>
    </w:rPr>
  </w:style>
  <w:style w:type="paragraph" w:styleId="Rientrocorpodeltesto">
    <w:name w:val="Body Text Indent"/>
    <w:basedOn w:val="Normale"/>
    <w:link w:val="RientrocorpodeltestoCarattere"/>
    <w:rsid w:val="002117BB"/>
    <w:pPr>
      <w:ind w:firstLine="720"/>
      <w:jc w:val="both"/>
    </w:pPr>
    <w:rPr>
      <w:sz w:val="26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117BB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2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fontTable" Target="fontTable.xml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11" Type="http://schemas.openxmlformats.org/officeDocument/2006/relationships/image" Target="media/image204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pn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71" Type="http://schemas.openxmlformats.org/officeDocument/2006/relationships/image" Target="media/image164.jpeg"/><Relationship Id="rId176" Type="http://schemas.openxmlformats.org/officeDocument/2006/relationships/image" Target="media/image169.jpeg"/><Relationship Id="rId192" Type="http://schemas.openxmlformats.org/officeDocument/2006/relationships/image" Target="media/image185.jpeg"/><Relationship Id="rId197" Type="http://schemas.openxmlformats.org/officeDocument/2006/relationships/image" Target="media/image190.jpeg"/><Relationship Id="rId206" Type="http://schemas.openxmlformats.org/officeDocument/2006/relationships/image" Target="media/image199.jpeg"/><Relationship Id="rId227" Type="http://schemas.openxmlformats.org/officeDocument/2006/relationships/theme" Target="theme/theme1.xml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jpeg"/><Relationship Id="rId187" Type="http://schemas.openxmlformats.org/officeDocument/2006/relationships/image" Target="media/image180.jpeg"/><Relationship Id="rId217" Type="http://schemas.openxmlformats.org/officeDocument/2006/relationships/image" Target="media/image2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pn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2" Type="http://schemas.openxmlformats.org/officeDocument/2006/relationships/image" Target="media/image195.jpeg"/><Relationship Id="rId207" Type="http://schemas.openxmlformats.org/officeDocument/2006/relationships/image" Target="media/image200.jpeg"/><Relationship Id="rId223" Type="http://schemas.openxmlformats.org/officeDocument/2006/relationships/image" Target="media/image216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3" Type="http://schemas.openxmlformats.org/officeDocument/2006/relationships/image" Target="media/image206.jpeg"/><Relationship Id="rId218" Type="http://schemas.openxmlformats.org/officeDocument/2006/relationships/image" Target="media/image211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openxmlformats.org/officeDocument/2006/relationships/styles" Target="styles.xml"/><Relationship Id="rId214" Type="http://schemas.openxmlformats.org/officeDocument/2006/relationships/image" Target="media/image207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header" Target="header1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pn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72;&#1073;&#1086;&#1090;&#1072;\&#1041;&#1051;&#1040;&#1053;&#1050;%20&#1060;&#1054;&#1053;&#1044;&#1040;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8EFBB-1A7D-4A61-9478-D03927DD0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ФОНДА</Template>
  <TotalTime>0</TotalTime>
  <Pages>1</Pages>
  <Words>3125</Words>
  <Characters>17819</Characters>
  <Application>Microsoft Office Word</Application>
  <DocSecurity>0</DocSecurity>
  <Lines>148</Lines>
  <Paragraphs>41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47-40-18 (приёмная)</vt:lpstr>
      <vt:lpstr>47-40-18 (приёмная)</vt:lpstr>
    </vt:vector>
  </TitlesOfParts>
  <Company/>
  <LinksUpToDate>false</LinksUpToDate>
  <CharactersWithSpaces>20903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47-40-18 (приёмная)</dc:title>
  <dc:subject/>
  <dc:creator>Реестр2</dc:creator>
  <cp:keywords/>
  <cp:lastModifiedBy>Vitali Pomaleiko</cp:lastModifiedBy>
  <cp:revision>3</cp:revision>
  <cp:lastPrinted>2018-01-16T13:39:00Z</cp:lastPrinted>
  <dcterms:created xsi:type="dcterms:W3CDTF">2018-02-20T08:56:00Z</dcterms:created>
  <dcterms:modified xsi:type="dcterms:W3CDTF">2018-02-20T08:56:00Z</dcterms:modified>
</cp:coreProperties>
</file>